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3DF7995C" w:rsidR="007A0D02" w:rsidRDefault="007E64E4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susitarimas dėl agata atlyginimo</w:t>
      </w:r>
    </w:p>
    <w:p w14:paraId="5EC32813" w14:textId="2E4D4288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E6465A">
        <w:rPr>
          <w:b w:val="0"/>
          <w:bCs/>
          <w:sz w:val="36"/>
          <w:szCs w:val="36"/>
        </w:rPr>
        <w:t>atlikėjams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558D93D8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</w:t>
      </w:r>
      <w:r w:rsidR="008E49D4">
        <w:rPr>
          <w:b w:val="0"/>
          <w:bCs/>
          <w:sz w:val="20"/>
          <w:szCs w:val="20"/>
        </w:rPr>
        <w:t>__</w:t>
      </w:r>
      <w:r>
        <w:rPr>
          <w:b w:val="0"/>
          <w:bCs/>
          <w:sz w:val="20"/>
          <w:szCs w:val="20"/>
        </w:rPr>
        <w:t>-__-__</w:t>
      </w:r>
    </w:p>
    <w:p w14:paraId="40343EB5" w14:textId="0359F7FF" w:rsidR="007E64E4" w:rsidRPr="000D464D" w:rsidRDefault="007E64E4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Įgyvendindami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r w:rsidR="00BF229B">
        <w:rPr>
          <w:rFonts w:cstheme="minorHAnsi"/>
          <w:color w:val="000000" w:themeColor="text1"/>
          <w:sz w:val="20"/>
          <w:szCs w:val="20"/>
        </w:rPr>
        <w:t xml:space="preserve">mums </w:t>
      </w:r>
      <w:proofErr w:type="spellStart"/>
      <w:r w:rsidR="00BF229B">
        <w:rPr>
          <w:rFonts w:cstheme="minorHAnsi"/>
          <w:color w:val="000000" w:themeColor="text1"/>
          <w:sz w:val="20"/>
          <w:szCs w:val="20"/>
        </w:rPr>
        <w:t>priklausančias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E6465A">
        <w:rPr>
          <w:rFonts w:cstheme="minorHAnsi"/>
          <w:b/>
          <w:bCs/>
          <w:color w:val="000000" w:themeColor="text1"/>
          <w:sz w:val="20"/>
          <w:szCs w:val="20"/>
        </w:rPr>
        <w:t>atlikėjų</w:t>
      </w:r>
      <w:proofErr w:type="spellEnd"/>
      <w:r w:rsidRPr="009B5E4D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B5E4D">
        <w:rPr>
          <w:rFonts w:cstheme="minorHAnsi"/>
          <w:b/>
          <w:bCs/>
          <w:color w:val="000000" w:themeColor="text1"/>
          <w:sz w:val="20"/>
          <w:szCs w:val="20"/>
        </w:rPr>
        <w:t>teises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Cs/>
          <w:color w:val="000000" w:themeColor="text1"/>
          <w:sz w:val="20"/>
          <w:szCs w:val="20"/>
        </w:rPr>
        <w:t>susitariame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Pr="0017407B">
        <w:rPr>
          <w:rFonts w:cstheme="minorHAnsi"/>
          <w:color w:val="000000" w:themeColor="text1"/>
          <w:sz w:val="20"/>
          <w:szCs w:val="20"/>
        </w:rPr>
        <w:t>kad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 AGATA</w:t>
      </w:r>
      <w:proofErr w:type="gram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administruojamas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atlyginimas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už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mūsų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E6465A">
        <w:rPr>
          <w:rFonts w:cstheme="minorHAnsi"/>
          <w:color w:val="000000" w:themeColor="text1"/>
          <w:sz w:val="20"/>
          <w:szCs w:val="20"/>
        </w:rPr>
        <w:t>atlikimus</w:t>
      </w:r>
      <w:proofErr w:type="spellEnd"/>
      <w:r w:rsidR="00E6465A">
        <w:rPr>
          <w:rFonts w:cstheme="minorHAnsi"/>
          <w:color w:val="000000" w:themeColor="text1"/>
          <w:sz w:val="20"/>
          <w:szCs w:val="20"/>
        </w:rPr>
        <w:t xml:space="preserve"> </w:t>
      </w:r>
      <w:r w:rsidR="00BF229B">
        <w:rPr>
          <w:rFonts w:cstheme="minorHAnsi"/>
          <w:color w:val="000000" w:themeColor="text1"/>
          <w:sz w:val="20"/>
          <w:szCs w:val="20"/>
          <w:lang w:val="lt-LT"/>
        </w:rPr>
        <w:t xml:space="preserve">šiose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fonogram</w:t>
      </w:r>
      <w:r w:rsidR="00E6465A">
        <w:rPr>
          <w:rFonts w:cstheme="minorHAnsi"/>
          <w:color w:val="000000" w:themeColor="text1"/>
          <w:sz w:val="20"/>
          <w:szCs w:val="20"/>
        </w:rPr>
        <w:t>ose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būtų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paskirstomas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tokiomis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proporcijomis</w:t>
      </w:r>
      <w:proofErr w:type="spellEnd"/>
      <w:r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0E6B0975" w:rsidR="007E64E4" w:rsidRPr="004D695F" w:rsidRDefault="001F4D09" w:rsidP="002A6195">
      <w:pPr>
        <w:ind w:firstLine="1134"/>
        <w:rPr>
          <w:rFonts w:cstheme="minorHAnsi"/>
          <w:sz w:val="20"/>
          <w:szCs w:val="20"/>
        </w:rPr>
      </w:pP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4D695F" w:rsidRPr="002A6195">
        <w:rPr>
          <w:rFonts w:cstheme="minorHAnsi"/>
          <w:color w:val="000000" w:themeColor="text1"/>
          <w:sz w:val="20"/>
          <w:szCs w:val="20"/>
        </w:rPr>
        <w:t>Albumas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spellStart"/>
      <w:proofErr w:type="gramStart"/>
      <w:r w:rsidR="004D695F" w:rsidRPr="002A6195">
        <w:rPr>
          <w:rFonts w:cstheme="minorHAnsi"/>
          <w:color w:val="000000" w:themeColor="text1"/>
          <w:sz w:val="20"/>
          <w:szCs w:val="20"/>
        </w:rPr>
        <w:t>Pavadinimas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</w:t>
      </w:r>
      <w:r w:rsidR="009B5E4D">
        <w:rPr>
          <w:rFonts w:cstheme="minorHAnsi"/>
          <w:color w:val="000000" w:themeColor="text1"/>
          <w:sz w:val="20"/>
          <w:szCs w:val="20"/>
        </w:rPr>
        <w:t>___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4A3B59A5" w:rsidR="007E64E4" w:rsidRPr="007E64E4" w:rsidRDefault="007E64E4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Eil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>.</w:t>
            </w:r>
            <w:r w:rsidRPr="007E64E4">
              <w:rPr>
                <w:rFonts w:cstheme="minorHAnsi"/>
                <w:bCs/>
                <w:sz w:val="18"/>
                <w:szCs w:val="18"/>
              </w:rPr>
              <w:t xml:space="preserve"> Nr.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551AD6A3" w:rsidR="007E64E4" w:rsidRPr="007E64E4" w:rsidRDefault="00093779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Fonogramos</w:t>
            </w:r>
            <w:proofErr w:type="spellEnd"/>
            <w:r w:rsidR="007E64E4"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7E64E4" w:rsidRPr="007E64E4">
              <w:rPr>
                <w:rFonts w:cstheme="minorHAnsi"/>
                <w:bCs/>
                <w:sz w:val="18"/>
                <w:szCs w:val="18"/>
              </w:rPr>
              <w:t>pavadinimas</w:t>
            </w:r>
            <w:proofErr w:type="spellEnd"/>
          </w:p>
        </w:tc>
        <w:tc>
          <w:tcPr>
            <w:tcW w:w="1831" w:type="dxa"/>
            <w:shd w:val="clear" w:color="auto" w:fill="E7E6E6" w:themeFill="background2"/>
          </w:tcPr>
          <w:p w14:paraId="56F58275" w14:textId="49FEC90D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Pagrindinis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atlik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lt-LT"/>
              </w:rPr>
              <w:t>ėjas / grupė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1FE2B2E3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Išleidimo</w:t>
            </w:r>
            <w:proofErr w:type="spellEnd"/>
            <w:r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6C5ADD4E" w:rsidR="007E64E4" w:rsidRPr="007E64E4" w:rsidRDefault="009B5E4D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Atlikėjų</w:t>
            </w:r>
            <w:proofErr w:type="spellEnd"/>
            <w:r w:rsidR="004D695F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4D695F">
              <w:rPr>
                <w:rFonts w:cstheme="minorHAnsi"/>
                <w:bCs/>
                <w:sz w:val="18"/>
                <w:szCs w:val="18"/>
              </w:rPr>
              <w:t>atlygio</w:t>
            </w:r>
            <w:proofErr w:type="spellEnd"/>
            <w:r w:rsidR="004D695F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4D695F">
              <w:rPr>
                <w:rFonts w:cstheme="minorHAnsi"/>
                <w:bCs/>
                <w:sz w:val="18"/>
                <w:szCs w:val="18"/>
              </w:rPr>
              <w:t>dalis</w:t>
            </w:r>
            <w:proofErr w:type="spellEnd"/>
            <w:r w:rsidR="007E64E4" w:rsidRPr="00093779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7E64E4">
              <w:rPr>
                <w:rFonts w:cs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11737C7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22C3C4E1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4B64C1AE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3671729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0CF2A0AA" w:rsidR="007E64E4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4D695F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2FE3073E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16C5B91B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3A5B0D16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5211DB6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121A2901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03A62B4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7EF1A692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79033D1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0874F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4F3A5E3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FB42F" w14:textId="77777777" w:rsidR="004D695F" w:rsidRPr="004D695F" w:rsidRDefault="004D695F" w:rsidP="004D695F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4B2023D3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3DFE72EB" w:rsidR="007E64E4" w:rsidRPr="0017407B" w:rsidRDefault="00E6465A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>
        <w:rPr>
          <w:rFonts w:cstheme="minorHAnsi"/>
          <w:b/>
          <w:sz w:val="20"/>
          <w:szCs w:val="20"/>
        </w:rPr>
        <w:t>Patvirtiname</w:t>
      </w:r>
      <w:proofErr w:type="spellEnd"/>
      <w:r w:rsidR="007E64E4" w:rsidRPr="0017407B">
        <w:rPr>
          <w:rFonts w:cstheme="minorHAnsi"/>
          <w:sz w:val="20"/>
          <w:szCs w:val="20"/>
        </w:rPr>
        <w:t xml:space="preserve">, </w:t>
      </w:r>
      <w:proofErr w:type="spellStart"/>
      <w:r w:rsidR="007E64E4" w:rsidRPr="0017407B">
        <w:rPr>
          <w:rFonts w:cstheme="minorHAnsi"/>
          <w:sz w:val="20"/>
          <w:szCs w:val="20"/>
        </w:rPr>
        <w:t>kad</w:t>
      </w:r>
      <w:proofErr w:type="spellEnd"/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7299D27C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nurodytose fonogramose nedalyvavo jokie kiti </w:t>
      </w:r>
      <w:r w:rsidR="00E6465A">
        <w:rPr>
          <w:rFonts w:asciiTheme="minorHAnsi" w:hAnsiTheme="minorHAnsi" w:cstheme="minorHAnsi"/>
          <w:sz w:val="20"/>
          <w:szCs w:val="20"/>
        </w:rPr>
        <w:t>atlikėjai</w:t>
      </w:r>
      <w:r w:rsidRPr="0017407B">
        <w:rPr>
          <w:rFonts w:asciiTheme="minorHAnsi" w:hAnsiTheme="minorHAnsi" w:cstheme="minorHAnsi"/>
          <w:sz w:val="20"/>
          <w:szCs w:val="20"/>
        </w:rPr>
        <w:t>, turintys teisę gauti AGATA administruojamą atlyginimą;</w:t>
      </w:r>
    </w:p>
    <w:p w14:paraId="5CD3F563" w14:textId="210F9FCB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turime visas reikiamas teises ir įgaliojimus, reikalingus </w:t>
      </w:r>
      <w:r w:rsidR="004D695F">
        <w:rPr>
          <w:rFonts w:asciiTheme="minorHAnsi" w:hAnsiTheme="minorHAnsi" w:cstheme="minorHAnsi"/>
          <w:sz w:val="20"/>
          <w:szCs w:val="20"/>
        </w:rPr>
        <w:t>įgyvendinti tokį pasidalijimą</w:t>
      </w:r>
      <w:r w:rsidRPr="0017407B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>su trečiaisiais asmenimis nesame sudarę sandorių, prieštaraujančių šiam susitarimui ir darančių jį negaliojančiu ar galinčiu apsunkinti jo įgyvendinimą bei vykdymą.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0B8F7F6A" w:rsidR="007E64E4" w:rsidRPr="000D464D" w:rsidRDefault="00E6465A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ATLIKĖJŲ PARAŠAI:</w:t>
      </w:r>
      <w:r w:rsidR="007E64E4" w:rsidRPr="00093779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73026549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77777777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154481A0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33E76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7DBE0E46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90ECA6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178D6564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Pseudonimas</w:t>
            </w:r>
            <w:proofErr w:type="spellEnd"/>
            <w:r w:rsidR="00E6465A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68029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322B" w14:textId="77777777" w:rsidR="007574A5" w:rsidRDefault="007574A5" w:rsidP="00BA133C">
      <w:pPr>
        <w:spacing w:after="0"/>
      </w:pPr>
      <w:r>
        <w:separator/>
      </w:r>
    </w:p>
  </w:endnote>
  <w:endnote w:type="continuationSeparator" w:id="0">
    <w:p w14:paraId="1ACB1B98" w14:textId="77777777" w:rsidR="007574A5" w:rsidRDefault="007574A5" w:rsidP="00BA133C">
      <w:pPr>
        <w:spacing w:after="0"/>
      </w:pPr>
      <w:r>
        <w:continuationSeparator/>
      </w:r>
    </w:p>
  </w:endnote>
  <w:endnote w:id="1">
    <w:p w14:paraId="4F2015C3" w14:textId="77777777" w:rsidR="001F4D09" w:rsidRPr="002A6195" w:rsidRDefault="001F4D09" w:rsidP="001F4D09">
      <w:pPr>
        <w:pStyle w:val="EndnoteText"/>
        <w:tabs>
          <w:tab w:val="left" w:pos="567"/>
        </w:tabs>
        <w:spacing w:after="240"/>
        <w:rPr>
          <w:lang w:val="en-US"/>
        </w:rPr>
      </w:pPr>
      <w:r w:rsidRPr="008B7167">
        <w:rPr>
          <w:rStyle w:val="EndnoteReference"/>
          <w:color w:val="FF0000"/>
          <w:sz w:val="28"/>
          <w:szCs w:val="28"/>
        </w:rPr>
        <w:endnoteRef/>
      </w:r>
      <w: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NEBŪTINA</w:t>
      </w:r>
    </w:p>
  </w:endnote>
  <w:endnote w:id="2">
    <w:p w14:paraId="196362ED" w14:textId="6D25DA84" w:rsidR="00E6465A" w:rsidRDefault="007E64E4" w:rsidP="00E6465A">
      <w:pPr>
        <w:pStyle w:val="EndnoteText"/>
        <w:tabs>
          <w:tab w:val="left" w:pos="567"/>
        </w:tabs>
        <w:ind w:left="567" w:hanging="567"/>
        <w:rPr>
          <w:rFonts w:asciiTheme="minorHAnsi" w:hAnsiTheme="minorHAnsi" w:cstheme="minorHAnsi"/>
        </w:rPr>
      </w:pPr>
      <w:r w:rsidRPr="008B7167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8B7167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r w:rsidRPr="00A41C75">
        <w:rPr>
          <w:rFonts w:asciiTheme="minorHAnsi" w:hAnsiTheme="minorHAnsi" w:cstheme="minorHAnsi"/>
        </w:rPr>
        <w:t xml:space="preserve">Nurodykite </w:t>
      </w:r>
      <w:r>
        <w:rPr>
          <w:rFonts w:asciiTheme="minorHAnsi" w:hAnsiTheme="minorHAnsi" w:cstheme="minorHAnsi"/>
          <w:b/>
        </w:rPr>
        <w:t>VISUS</w:t>
      </w:r>
      <w:r w:rsidRPr="00A41C75">
        <w:rPr>
          <w:rFonts w:asciiTheme="minorHAnsi" w:hAnsiTheme="minorHAnsi" w:cstheme="minorHAnsi"/>
          <w:b/>
        </w:rPr>
        <w:t xml:space="preserve"> </w:t>
      </w:r>
      <w:r w:rsidR="00BF229B">
        <w:rPr>
          <w:rFonts w:asciiTheme="minorHAnsi" w:hAnsiTheme="minorHAnsi" w:cstheme="minorHAnsi"/>
          <w:bCs/>
        </w:rPr>
        <w:t>fonogramose</w:t>
      </w:r>
      <w:r w:rsidR="00E6465A" w:rsidRPr="00E6465A">
        <w:rPr>
          <w:rFonts w:asciiTheme="minorHAnsi" w:hAnsiTheme="minorHAnsi" w:cstheme="minorHAnsi"/>
          <w:bCs/>
        </w:rPr>
        <w:t xml:space="preserve"> dalyva</w:t>
      </w:r>
      <w:r w:rsidR="00E6465A">
        <w:rPr>
          <w:rFonts w:asciiTheme="minorHAnsi" w:hAnsiTheme="minorHAnsi" w:cstheme="minorHAnsi"/>
          <w:bCs/>
        </w:rPr>
        <w:t>ujančius</w:t>
      </w:r>
      <w:r w:rsidR="00E6465A">
        <w:rPr>
          <w:rFonts w:asciiTheme="minorHAnsi" w:hAnsiTheme="minorHAnsi" w:cstheme="minorHAnsi"/>
          <w:b/>
        </w:rPr>
        <w:t xml:space="preserve"> </w:t>
      </w:r>
      <w:r w:rsidR="00E6465A">
        <w:rPr>
          <w:rFonts w:asciiTheme="minorHAnsi" w:hAnsiTheme="minorHAnsi" w:cstheme="minorHAnsi"/>
          <w:bCs/>
        </w:rPr>
        <w:t>atlikėjus</w:t>
      </w:r>
      <w:r w:rsidR="00EF27AD">
        <w:rPr>
          <w:rFonts w:asciiTheme="minorHAnsi" w:hAnsiTheme="minorHAnsi" w:cstheme="minorHAnsi"/>
          <w:bCs/>
        </w:rPr>
        <w:t xml:space="preserve"> ir jiems skiriamas dalis</w:t>
      </w:r>
    </w:p>
    <w:p w14:paraId="71FE6AFA" w14:textId="663D5FE4" w:rsidR="007E64E4" w:rsidRPr="00A41C75" w:rsidRDefault="00E6465A" w:rsidP="00E6465A">
      <w:pPr>
        <w:pStyle w:val="EndnoteText"/>
        <w:tabs>
          <w:tab w:val="left" w:pos="567"/>
        </w:tabs>
        <w:ind w:left="567" w:hanging="567"/>
      </w:pPr>
      <w:r>
        <w:rPr>
          <w:rFonts w:asciiTheme="minorHAnsi" w:hAnsiTheme="minorHAnsi" w:cstheme="minorHAnsi"/>
        </w:rPr>
        <w:tab/>
      </w:r>
      <w:r w:rsidR="006126A1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adovaujantis įstatymu, nė vienam atlikėjui negali būti</w:t>
      </w:r>
      <w:r w:rsidR="007E64E4" w:rsidRPr="00A41C7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numatyta </w:t>
      </w:r>
      <w:r w:rsidR="007E64E4" w:rsidRPr="00A41C75">
        <w:rPr>
          <w:rFonts w:asciiTheme="minorHAnsi" w:hAnsiTheme="minorHAnsi" w:cstheme="minorHAnsi"/>
        </w:rPr>
        <w:t>0</w:t>
      </w:r>
      <w:r w:rsidR="007E64E4" w:rsidRPr="00A41C75">
        <w:rPr>
          <w:rFonts w:asciiTheme="minorHAnsi" w:hAnsiTheme="minorHAnsi" w:cstheme="minorHAnsi"/>
          <w:lang w:val="en-US"/>
        </w:rPr>
        <w:t>%</w:t>
      </w:r>
      <w:r w:rsidR="006126A1">
        <w:rPr>
          <w:rFonts w:asciiTheme="minorHAnsi" w:hAnsiTheme="minorHAnsi" w:cstheme="minorHAnsi"/>
          <w:lang w:val="en-US"/>
        </w:rPr>
        <w:t>.</w:t>
      </w:r>
    </w:p>
  </w:endnote>
  <w:endnote w:id="3">
    <w:p w14:paraId="485AF9C6" w14:textId="5B94ADE1" w:rsidR="007E64E4" w:rsidRPr="006126A1" w:rsidRDefault="007E64E4" w:rsidP="007E64E4">
      <w:pPr>
        <w:pStyle w:val="EndnoteText"/>
        <w:tabs>
          <w:tab w:val="left" w:pos="567"/>
        </w:tabs>
        <w:spacing w:before="120"/>
        <w:rPr>
          <w:lang w:val="en-US"/>
        </w:rPr>
      </w:pPr>
      <w:r w:rsidRPr="008B7167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1E23F4">
        <w:rPr>
          <w:rFonts w:asciiTheme="minorHAnsi" w:hAnsiTheme="minorHAnsi" w:cstheme="minorHAnsi"/>
          <w:b/>
          <w:color w:val="FF0000"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>Pasirašo</w:t>
      </w:r>
      <w:r w:rsidRPr="00A41C75">
        <w:rPr>
          <w:rFonts w:asciiTheme="minorHAnsi" w:hAnsiTheme="minorHAnsi" w:cstheme="minorHAnsi"/>
        </w:rPr>
        <w:t xml:space="preserve"> </w:t>
      </w:r>
      <w:r w:rsidRPr="00A41C75">
        <w:rPr>
          <w:rFonts w:asciiTheme="minorHAnsi" w:hAnsiTheme="minorHAnsi" w:cstheme="minorHAnsi"/>
          <w:b/>
        </w:rPr>
        <w:t xml:space="preserve">VISI </w:t>
      </w:r>
      <w:r w:rsidR="00BF229B">
        <w:rPr>
          <w:rFonts w:asciiTheme="minorHAnsi" w:hAnsiTheme="minorHAnsi" w:cstheme="minorHAnsi"/>
          <w:bCs/>
        </w:rPr>
        <w:t>fonogramose</w:t>
      </w:r>
      <w:r w:rsidR="00BF229B" w:rsidRPr="00BF229B">
        <w:rPr>
          <w:rFonts w:asciiTheme="minorHAnsi" w:hAnsiTheme="minorHAnsi" w:cstheme="minorHAnsi"/>
          <w:bCs/>
        </w:rPr>
        <w:t xml:space="preserve"> dalyvavę</w:t>
      </w:r>
      <w:r w:rsidR="00BF229B">
        <w:rPr>
          <w:rFonts w:asciiTheme="minorHAnsi" w:hAnsiTheme="minorHAnsi" w:cstheme="minorHAnsi"/>
          <w:b/>
        </w:rPr>
        <w:t xml:space="preserve"> </w:t>
      </w:r>
      <w:r w:rsidR="00E6465A">
        <w:rPr>
          <w:rFonts w:asciiTheme="minorHAnsi" w:hAnsiTheme="minorHAnsi" w:cstheme="minorHAnsi"/>
          <w:bCs/>
        </w:rPr>
        <w:t>atlikėjai</w:t>
      </w:r>
      <w:r w:rsidR="006126A1">
        <w:rPr>
          <w:rFonts w:asciiTheme="minorHAnsi" w:hAnsiTheme="minorHAnsi" w:cstheme="minorHAnsi"/>
          <w:bCs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21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41C6E" w14:textId="77777777" w:rsidR="007574A5" w:rsidRDefault="007574A5" w:rsidP="00BA133C">
      <w:pPr>
        <w:spacing w:after="0"/>
      </w:pPr>
      <w:r>
        <w:separator/>
      </w:r>
    </w:p>
  </w:footnote>
  <w:footnote w:type="continuationSeparator" w:id="0">
    <w:p w14:paraId="504560D3" w14:textId="77777777" w:rsidR="007574A5" w:rsidRDefault="007574A5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6" type="#_x0000_t75" style="width:596.15pt;height:152.6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91206"/>
    <w:rsid w:val="00093779"/>
    <w:rsid w:val="000A5B9C"/>
    <w:rsid w:val="000B7815"/>
    <w:rsid w:val="000B7A94"/>
    <w:rsid w:val="000C0088"/>
    <w:rsid w:val="000C6019"/>
    <w:rsid w:val="000D5086"/>
    <w:rsid w:val="000E0E28"/>
    <w:rsid w:val="000E6C2B"/>
    <w:rsid w:val="000F2D32"/>
    <w:rsid w:val="00116F36"/>
    <w:rsid w:val="00133390"/>
    <w:rsid w:val="001645CF"/>
    <w:rsid w:val="001803B7"/>
    <w:rsid w:val="00186625"/>
    <w:rsid w:val="001B51D4"/>
    <w:rsid w:val="001E05D9"/>
    <w:rsid w:val="001F4D09"/>
    <w:rsid w:val="00217558"/>
    <w:rsid w:val="002510E9"/>
    <w:rsid w:val="00284D59"/>
    <w:rsid w:val="00293A6A"/>
    <w:rsid w:val="002A6195"/>
    <w:rsid w:val="002C0C42"/>
    <w:rsid w:val="002F189F"/>
    <w:rsid w:val="00301741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55282"/>
    <w:rsid w:val="00467B45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62A7E"/>
    <w:rsid w:val="005B296D"/>
    <w:rsid w:val="006022E0"/>
    <w:rsid w:val="00604A38"/>
    <w:rsid w:val="006126A1"/>
    <w:rsid w:val="00616521"/>
    <w:rsid w:val="00624EA3"/>
    <w:rsid w:val="0062610B"/>
    <w:rsid w:val="006715FA"/>
    <w:rsid w:val="00674310"/>
    <w:rsid w:val="006F0A96"/>
    <w:rsid w:val="0073105F"/>
    <w:rsid w:val="007375DD"/>
    <w:rsid w:val="007407F3"/>
    <w:rsid w:val="007574A5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2253A"/>
    <w:rsid w:val="0083629B"/>
    <w:rsid w:val="00846A23"/>
    <w:rsid w:val="00871AAF"/>
    <w:rsid w:val="008B6205"/>
    <w:rsid w:val="008B7167"/>
    <w:rsid w:val="008C1ED7"/>
    <w:rsid w:val="008C262E"/>
    <w:rsid w:val="008C5B91"/>
    <w:rsid w:val="008E0DF7"/>
    <w:rsid w:val="008E3859"/>
    <w:rsid w:val="008E49D4"/>
    <w:rsid w:val="008E6A9F"/>
    <w:rsid w:val="008F0B32"/>
    <w:rsid w:val="008F1B4D"/>
    <w:rsid w:val="00905A3B"/>
    <w:rsid w:val="00907441"/>
    <w:rsid w:val="0094507D"/>
    <w:rsid w:val="009509FD"/>
    <w:rsid w:val="009517DB"/>
    <w:rsid w:val="0098766E"/>
    <w:rsid w:val="0099194F"/>
    <w:rsid w:val="00993B6B"/>
    <w:rsid w:val="009A7827"/>
    <w:rsid w:val="009B5E4D"/>
    <w:rsid w:val="009D4419"/>
    <w:rsid w:val="009E6BCE"/>
    <w:rsid w:val="00A23E5D"/>
    <w:rsid w:val="00A311C0"/>
    <w:rsid w:val="00A336B6"/>
    <w:rsid w:val="00A54D1B"/>
    <w:rsid w:val="00A61158"/>
    <w:rsid w:val="00AA1DB3"/>
    <w:rsid w:val="00AE05D6"/>
    <w:rsid w:val="00AE4042"/>
    <w:rsid w:val="00B34C88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229B"/>
    <w:rsid w:val="00BF644B"/>
    <w:rsid w:val="00C33C40"/>
    <w:rsid w:val="00C36F70"/>
    <w:rsid w:val="00C5605B"/>
    <w:rsid w:val="00C618E7"/>
    <w:rsid w:val="00C63209"/>
    <w:rsid w:val="00C77FE6"/>
    <w:rsid w:val="00C869A8"/>
    <w:rsid w:val="00C93C3E"/>
    <w:rsid w:val="00CC31EC"/>
    <w:rsid w:val="00CC6908"/>
    <w:rsid w:val="00CD1F23"/>
    <w:rsid w:val="00CF3D09"/>
    <w:rsid w:val="00D16D80"/>
    <w:rsid w:val="00D35679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6465A"/>
    <w:rsid w:val="00E73CD2"/>
    <w:rsid w:val="00E7740C"/>
    <w:rsid w:val="00EC06C4"/>
    <w:rsid w:val="00ED30B7"/>
    <w:rsid w:val="00ED4B8D"/>
    <w:rsid w:val="00EF27AD"/>
    <w:rsid w:val="00F13D78"/>
    <w:rsid w:val="00F158D6"/>
    <w:rsid w:val="00F2073E"/>
    <w:rsid w:val="00F531DE"/>
    <w:rsid w:val="00F83922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10</TotalTime>
  <Pages>2</Pages>
  <Words>164</Words>
  <Characters>1242</Characters>
  <Application>Microsoft Office Word</Application>
  <DocSecurity>0</DocSecurity>
  <Lines>31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2025-02-03T13:30:00Z</cp:lastPrinted>
  <dcterms:created xsi:type="dcterms:W3CDTF">2023-02-13T12:45:00Z</dcterms:created>
  <dcterms:modified xsi:type="dcterms:W3CDTF">2025-03-07T17:22:00Z</dcterms:modified>
</cp:coreProperties>
</file>