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628F8" w14:textId="3DF7995C" w:rsidR="007A0D02" w:rsidRDefault="007E64E4" w:rsidP="007E64E4">
      <w:pPr>
        <w:pStyle w:val="AGATAHEADING2"/>
        <w:spacing w:after="0"/>
        <w:ind w:hanging="90"/>
        <w:jc w:val="center"/>
        <w:rPr>
          <w:sz w:val="36"/>
          <w:szCs w:val="36"/>
        </w:rPr>
      </w:pPr>
      <w:r>
        <w:rPr>
          <w:sz w:val="36"/>
          <w:szCs w:val="36"/>
        </w:rPr>
        <w:t>susitarimas dėl agata atlyginimo</w:t>
      </w:r>
    </w:p>
    <w:p w14:paraId="5EC32813" w14:textId="68745E61" w:rsidR="007E64E4" w:rsidRDefault="007E64E4" w:rsidP="007E64E4">
      <w:pPr>
        <w:pStyle w:val="AGATAHEADING2"/>
        <w:spacing w:before="0"/>
        <w:ind w:hanging="90"/>
        <w:jc w:val="center"/>
        <w:rPr>
          <w:b w:val="0"/>
          <w:bCs/>
          <w:sz w:val="36"/>
          <w:szCs w:val="36"/>
        </w:rPr>
      </w:pPr>
      <w:r w:rsidRPr="007E64E4">
        <w:rPr>
          <w:b w:val="0"/>
          <w:bCs/>
          <w:sz w:val="36"/>
          <w:szCs w:val="36"/>
        </w:rPr>
        <w:t>(fonogramų gamintojams</w:t>
      </w:r>
      <w:r w:rsidR="00AD57F0">
        <w:rPr>
          <w:b w:val="0"/>
          <w:bCs/>
          <w:sz w:val="36"/>
          <w:szCs w:val="36"/>
        </w:rPr>
        <w:t xml:space="preserve"> ir atlik</w:t>
      </w:r>
      <w:r w:rsidR="00AD57F0">
        <w:rPr>
          <w:b w:val="0"/>
          <w:bCs/>
          <w:sz w:val="36"/>
          <w:szCs w:val="36"/>
          <w:lang w:val="lt-LT"/>
        </w:rPr>
        <w:t>ėjams</w:t>
      </w:r>
      <w:r w:rsidRPr="007E64E4">
        <w:rPr>
          <w:b w:val="0"/>
          <w:bCs/>
          <w:sz w:val="36"/>
          <w:szCs w:val="36"/>
        </w:rPr>
        <w:t>)</w:t>
      </w:r>
    </w:p>
    <w:p w14:paraId="2129108E" w14:textId="12DCF262" w:rsidR="007E64E4" w:rsidRPr="007E64E4" w:rsidRDefault="007E64E4" w:rsidP="002A6195">
      <w:pPr>
        <w:pStyle w:val="AGATAHEADING2"/>
        <w:ind w:hanging="90"/>
        <w:jc w:val="center"/>
        <w:rPr>
          <w:b w:val="0"/>
          <w:bCs/>
          <w:sz w:val="20"/>
          <w:szCs w:val="20"/>
        </w:rPr>
      </w:pPr>
      <w:r>
        <w:rPr>
          <w:b w:val="0"/>
          <w:bCs/>
          <w:sz w:val="20"/>
          <w:szCs w:val="20"/>
        </w:rPr>
        <w:t>2023-____-____</w:t>
      </w:r>
    </w:p>
    <w:p w14:paraId="40343EB5" w14:textId="2A44DF53" w:rsidR="007E64E4" w:rsidRPr="000D464D" w:rsidRDefault="007E64E4" w:rsidP="002A6195">
      <w:pPr>
        <w:spacing w:line="360" w:lineRule="auto"/>
        <w:ind w:firstLine="1134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Įgyvendindami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savo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AD57F0" w:rsidRPr="00AD57F0">
        <w:rPr>
          <w:rFonts w:cstheme="minorHAnsi"/>
          <w:b/>
          <w:bCs/>
          <w:color w:val="000000" w:themeColor="text1"/>
          <w:sz w:val="20"/>
          <w:szCs w:val="20"/>
        </w:rPr>
        <w:t>atlikėjų</w:t>
      </w:r>
      <w:proofErr w:type="spellEnd"/>
      <w:r w:rsidR="00AD57F0" w:rsidRPr="00AD57F0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AD57F0" w:rsidRPr="00AD57F0">
        <w:rPr>
          <w:rFonts w:cstheme="minorHAnsi"/>
          <w:b/>
          <w:bCs/>
          <w:color w:val="000000" w:themeColor="text1"/>
          <w:sz w:val="20"/>
          <w:szCs w:val="20"/>
        </w:rPr>
        <w:t>teises</w:t>
      </w:r>
      <w:proofErr w:type="spellEnd"/>
      <w:r w:rsidR="00AD57F0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AD57F0">
        <w:rPr>
          <w:rFonts w:cstheme="minorHAnsi"/>
          <w:color w:val="000000" w:themeColor="text1"/>
          <w:sz w:val="20"/>
          <w:szCs w:val="20"/>
        </w:rPr>
        <w:t>ir</w:t>
      </w:r>
      <w:proofErr w:type="spellEnd"/>
      <w:r w:rsidR="00AD57F0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7E64E4">
        <w:rPr>
          <w:rFonts w:cstheme="minorHAnsi"/>
          <w:b/>
          <w:bCs/>
          <w:color w:val="000000" w:themeColor="text1"/>
          <w:sz w:val="20"/>
          <w:szCs w:val="20"/>
        </w:rPr>
        <w:t>fonogramų</w:t>
      </w:r>
      <w:proofErr w:type="spellEnd"/>
      <w:r w:rsidRPr="007E64E4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7E64E4">
        <w:rPr>
          <w:rFonts w:cstheme="minorHAnsi"/>
          <w:b/>
          <w:bCs/>
          <w:color w:val="000000" w:themeColor="text1"/>
          <w:sz w:val="20"/>
          <w:szCs w:val="20"/>
        </w:rPr>
        <w:t>gamintojų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teises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7E64E4">
        <w:rPr>
          <w:rFonts w:cstheme="minorHAnsi"/>
          <w:bCs/>
          <w:color w:val="000000" w:themeColor="text1"/>
          <w:sz w:val="20"/>
          <w:szCs w:val="20"/>
        </w:rPr>
        <w:t>susitariame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, </w:t>
      </w:r>
      <w:proofErr w:type="spellStart"/>
      <w:proofErr w:type="gramStart"/>
      <w:r w:rsidRPr="0017407B">
        <w:rPr>
          <w:rFonts w:cstheme="minorHAnsi"/>
          <w:color w:val="000000" w:themeColor="text1"/>
          <w:sz w:val="20"/>
          <w:szCs w:val="20"/>
        </w:rPr>
        <w:t>kad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 AGATA</w:t>
      </w:r>
      <w:proofErr w:type="gram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administruojamas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atlyginimas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už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mūsų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fonogramas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būtų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paskirstomas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cstheme="minorHAnsi"/>
          <w:color w:val="000000" w:themeColor="text1"/>
          <w:sz w:val="20"/>
          <w:szCs w:val="20"/>
        </w:rPr>
        <w:t>tokiomis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proporcijomis</w:t>
      </w:r>
      <w:proofErr w:type="spellEnd"/>
      <w:r>
        <w:rPr>
          <w:rFonts w:cstheme="minorHAnsi"/>
          <w:color w:val="000000" w:themeColor="text1"/>
          <w:sz w:val="20"/>
          <w:szCs w:val="20"/>
        </w:rPr>
        <w:t>:</w:t>
      </w:r>
    </w:p>
    <w:p w14:paraId="2F567302" w14:textId="4A1B8C96" w:rsidR="007E64E4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p w14:paraId="1DED4457" w14:textId="0A3D8F73" w:rsidR="007E64E4" w:rsidRPr="004D695F" w:rsidRDefault="00626103" w:rsidP="002A6195">
      <w:pPr>
        <w:ind w:firstLine="1134"/>
        <w:rPr>
          <w:rFonts w:cstheme="minorHAnsi"/>
          <w:sz w:val="20"/>
          <w:szCs w:val="20"/>
        </w:rPr>
      </w:pPr>
      <w:r w:rsidRPr="00093779">
        <w:rPr>
          <w:rStyle w:val="EndnoteReference"/>
          <w:rFonts w:cstheme="minorHAnsi"/>
          <w:color w:val="FF0000"/>
          <w:sz w:val="28"/>
          <w:szCs w:val="28"/>
        </w:rPr>
        <w:endnoteReference w:id="1"/>
      </w:r>
      <w:r w:rsidR="00C31F59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4D695F" w:rsidRPr="002A6195">
        <w:rPr>
          <w:rFonts w:cstheme="minorHAnsi"/>
          <w:color w:val="000000" w:themeColor="text1"/>
          <w:sz w:val="20"/>
          <w:szCs w:val="20"/>
        </w:rPr>
        <w:t>Albumas</w:t>
      </w:r>
      <w:proofErr w:type="spellEnd"/>
      <w:r w:rsidR="004D695F" w:rsidRPr="002A6195">
        <w:rPr>
          <w:rFonts w:cstheme="minorHAnsi"/>
          <w:color w:val="000000" w:themeColor="text1"/>
          <w:sz w:val="20"/>
          <w:szCs w:val="20"/>
        </w:rPr>
        <w:t xml:space="preserve"> „</w:t>
      </w:r>
      <w:proofErr w:type="spellStart"/>
      <w:proofErr w:type="gramStart"/>
      <w:r w:rsidR="004D695F" w:rsidRPr="002A6195">
        <w:rPr>
          <w:rFonts w:cstheme="minorHAnsi"/>
          <w:color w:val="000000" w:themeColor="text1"/>
          <w:sz w:val="20"/>
          <w:szCs w:val="20"/>
        </w:rPr>
        <w:t>Pavadinimas</w:t>
      </w:r>
      <w:proofErr w:type="spellEnd"/>
      <w:r w:rsidR="004D695F" w:rsidRPr="002A6195">
        <w:rPr>
          <w:rFonts w:cstheme="minorHAnsi"/>
          <w:color w:val="000000" w:themeColor="text1"/>
          <w:sz w:val="20"/>
          <w:szCs w:val="20"/>
        </w:rPr>
        <w:t>“</w:t>
      </w:r>
      <w:proofErr w:type="gramEnd"/>
      <w:r w:rsidR="004D695F" w:rsidRPr="002A6195">
        <w:rPr>
          <w:rFonts w:cstheme="minorHAnsi"/>
          <w:color w:val="000000" w:themeColor="text1"/>
          <w:sz w:val="20"/>
          <w:szCs w:val="20"/>
        </w:rPr>
        <w:t>, 2023 m.</w:t>
      </w:r>
    </w:p>
    <w:p w14:paraId="2D99B16C" w14:textId="77777777" w:rsidR="007E64E4" w:rsidRPr="003172C7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348" w:type="dxa"/>
        <w:tblLayout w:type="fixed"/>
        <w:tblLook w:val="04A0" w:firstRow="1" w:lastRow="0" w:firstColumn="1" w:lastColumn="0" w:noHBand="0" w:noVBand="1"/>
      </w:tblPr>
      <w:tblGrid>
        <w:gridCol w:w="564"/>
        <w:gridCol w:w="2407"/>
        <w:gridCol w:w="2978"/>
        <w:gridCol w:w="709"/>
        <w:gridCol w:w="2976"/>
        <w:gridCol w:w="714"/>
      </w:tblGrid>
      <w:tr w:rsidR="007C49B4" w:rsidRPr="00C31BEC" w14:paraId="0457CC85" w14:textId="77777777" w:rsidTr="00F676A9">
        <w:trPr>
          <w:trHeight w:val="266"/>
        </w:trPr>
        <w:tc>
          <w:tcPr>
            <w:tcW w:w="564" w:type="dxa"/>
            <w:vMerge w:val="restart"/>
            <w:shd w:val="clear" w:color="auto" w:fill="E7E6E6" w:themeFill="background2"/>
            <w:vAlign w:val="center"/>
          </w:tcPr>
          <w:p w14:paraId="2286D19F" w14:textId="4A3B59A5" w:rsidR="007C49B4" w:rsidRPr="007E64E4" w:rsidRDefault="007C49B4" w:rsidP="00F676A9">
            <w:pPr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7E64E4">
              <w:rPr>
                <w:rFonts w:cstheme="minorHAnsi"/>
                <w:bCs/>
                <w:sz w:val="18"/>
                <w:szCs w:val="18"/>
              </w:rPr>
              <w:t>Eil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>.</w:t>
            </w:r>
            <w:r w:rsidRPr="007E64E4">
              <w:rPr>
                <w:rFonts w:cstheme="minorHAnsi"/>
                <w:bCs/>
                <w:sz w:val="18"/>
                <w:szCs w:val="18"/>
              </w:rPr>
              <w:t xml:space="preserve"> Nr.</w:t>
            </w:r>
          </w:p>
        </w:tc>
        <w:tc>
          <w:tcPr>
            <w:tcW w:w="2407" w:type="dxa"/>
            <w:vMerge w:val="restart"/>
            <w:shd w:val="clear" w:color="auto" w:fill="E7E6E6" w:themeFill="background2"/>
            <w:vAlign w:val="center"/>
          </w:tcPr>
          <w:p w14:paraId="29247596" w14:textId="45A2CC82" w:rsidR="007C49B4" w:rsidRPr="007C49B4" w:rsidRDefault="007C49B4" w:rsidP="00F676A9">
            <w:pPr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7C49B4">
              <w:rPr>
                <w:rFonts w:cstheme="minorHAnsi"/>
                <w:b/>
                <w:sz w:val="18"/>
                <w:szCs w:val="18"/>
              </w:rPr>
              <w:t>Fonograma</w:t>
            </w:r>
            <w:proofErr w:type="spellEnd"/>
          </w:p>
        </w:tc>
        <w:tc>
          <w:tcPr>
            <w:tcW w:w="7377" w:type="dxa"/>
            <w:gridSpan w:val="4"/>
            <w:tcBorders>
              <w:bottom w:val="nil"/>
            </w:tcBorders>
            <w:shd w:val="clear" w:color="auto" w:fill="E7E6E6" w:themeFill="background2"/>
          </w:tcPr>
          <w:p w14:paraId="38BB4BCD" w14:textId="21B2E3A1" w:rsidR="007C49B4" w:rsidRPr="004541C0" w:rsidRDefault="007C49B4" w:rsidP="004541C0">
            <w:pPr>
              <w:jc w:val="center"/>
              <w:rPr>
                <w:rFonts w:cstheme="minorHAnsi"/>
                <w:bCs/>
                <w:color w:val="FF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Atlikėjų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atlygio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cstheme="minorHAnsi"/>
                <w:bCs/>
                <w:sz w:val="18"/>
                <w:szCs w:val="18"/>
              </w:rPr>
              <w:t>dalis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ir</w:t>
            </w:r>
            <w:proofErr w:type="spellEnd"/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Fonogramų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gamintojų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atlygio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="004541C0">
              <w:rPr>
                <w:rFonts w:cstheme="minorHAnsi"/>
                <w:bCs/>
                <w:sz w:val="18"/>
                <w:szCs w:val="18"/>
              </w:rPr>
              <w:t>proporcija</w:t>
            </w:r>
            <w:proofErr w:type="spellEnd"/>
            <w:r w:rsidRPr="007E64E4">
              <w:rPr>
                <w:rFonts w:cstheme="minorHAnsi"/>
                <w:bCs/>
                <w:color w:val="FF0000"/>
                <w:sz w:val="18"/>
                <w:szCs w:val="18"/>
              </w:rPr>
              <w:t xml:space="preserve"> </w:t>
            </w:r>
          </w:p>
        </w:tc>
      </w:tr>
      <w:tr w:rsidR="007C49B4" w:rsidRPr="00C31BEC" w14:paraId="6103D4C2" w14:textId="77777777" w:rsidTr="004541C0">
        <w:trPr>
          <w:trHeight w:val="266"/>
        </w:trPr>
        <w:tc>
          <w:tcPr>
            <w:tcW w:w="564" w:type="dxa"/>
            <w:vMerge/>
            <w:shd w:val="clear" w:color="auto" w:fill="E7E6E6" w:themeFill="background2"/>
          </w:tcPr>
          <w:p w14:paraId="68894C8A" w14:textId="77777777" w:rsidR="007C49B4" w:rsidRPr="007E64E4" w:rsidRDefault="007C49B4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2407" w:type="dxa"/>
            <w:vMerge/>
            <w:shd w:val="clear" w:color="auto" w:fill="E7E6E6" w:themeFill="background2"/>
          </w:tcPr>
          <w:p w14:paraId="764A3594" w14:textId="77777777" w:rsidR="007C49B4" w:rsidRDefault="007C49B4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7377" w:type="dxa"/>
            <w:gridSpan w:val="4"/>
            <w:tcBorders>
              <w:top w:val="nil"/>
            </w:tcBorders>
            <w:shd w:val="clear" w:color="auto" w:fill="E7E6E6" w:themeFill="background2"/>
          </w:tcPr>
          <w:p w14:paraId="17F65ABD" w14:textId="39F26094" w:rsidR="007C49B4" w:rsidRDefault="007C49B4" w:rsidP="00ED348F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commentRangeStart w:id="0"/>
            <w:proofErr w:type="gramStart"/>
            <w:r w:rsidRPr="00ED348F">
              <w:rPr>
                <w:rFonts w:cstheme="minorHAnsi"/>
                <w:b/>
                <w:color w:val="FF0000"/>
                <w:sz w:val="28"/>
                <w:szCs w:val="28"/>
              </w:rPr>
              <w:t>1</w:t>
            </w:r>
            <w:r>
              <w:rPr>
                <w:rFonts w:cstheme="minorHAnsi"/>
                <w:b/>
                <w:color w:val="FF0000"/>
                <w:sz w:val="28"/>
                <w:szCs w:val="28"/>
              </w:rPr>
              <w:t xml:space="preserve">00 </w:t>
            </w:r>
            <w:r w:rsidRPr="00ED348F">
              <w:rPr>
                <w:rFonts w:cstheme="minorHAnsi"/>
                <w:b/>
                <w:color w:val="FF0000"/>
                <w:sz w:val="28"/>
                <w:szCs w:val="28"/>
              </w:rPr>
              <w:t>:</w:t>
            </w:r>
            <w:proofErr w:type="gramEnd"/>
            <w:r>
              <w:rPr>
                <w:rFonts w:cstheme="minorHAnsi"/>
                <w:b/>
                <w:color w:val="FF0000"/>
                <w:sz w:val="28"/>
                <w:szCs w:val="28"/>
              </w:rPr>
              <w:t xml:space="preserve"> </w:t>
            </w:r>
            <w:r w:rsidRPr="00ED348F">
              <w:rPr>
                <w:rFonts w:cstheme="minorHAnsi"/>
                <w:b/>
                <w:color w:val="FF0000"/>
                <w:sz w:val="28"/>
                <w:szCs w:val="28"/>
              </w:rPr>
              <w:t>1</w:t>
            </w:r>
            <w:commentRangeEnd w:id="0"/>
            <w:r>
              <w:rPr>
                <w:rStyle w:val="CommentReference"/>
              </w:rPr>
              <w:commentReference w:id="0"/>
            </w:r>
            <w:r>
              <w:rPr>
                <w:rFonts w:cstheme="minorHAnsi"/>
                <w:b/>
                <w:color w:val="FF0000"/>
                <w:sz w:val="28"/>
                <w:szCs w:val="28"/>
              </w:rPr>
              <w:t>00</w:t>
            </w:r>
            <w:r w:rsidRPr="00053952">
              <w:rPr>
                <w:rStyle w:val="EndnoteReference"/>
                <w:rFonts w:cstheme="minorHAnsi"/>
                <w:bCs/>
                <w:color w:val="FF0000"/>
                <w:sz w:val="28"/>
                <w:szCs w:val="28"/>
              </w:rPr>
              <w:endnoteReference w:id="2"/>
            </w:r>
          </w:p>
        </w:tc>
      </w:tr>
      <w:tr w:rsidR="007C49B4" w:rsidRPr="00994FE3" w14:paraId="18A99E1B" w14:textId="77777777" w:rsidTr="004541C0">
        <w:trPr>
          <w:trHeight w:val="431"/>
        </w:trPr>
        <w:tc>
          <w:tcPr>
            <w:tcW w:w="564" w:type="dxa"/>
            <w:vMerge/>
            <w:shd w:val="clear" w:color="auto" w:fill="E7E6E6" w:themeFill="background2"/>
          </w:tcPr>
          <w:p w14:paraId="6262490F" w14:textId="77777777" w:rsidR="007C49B4" w:rsidRPr="004D695F" w:rsidRDefault="007C49B4" w:rsidP="006C4A7E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7" w:type="dxa"/>
            <w:vMerge/>
            <w:shd w:val="clear" w:color="auto" w:fill="E7E6E6" w:themeFill="background2"/>
          </w:tcPr>
          <w:p w14:paraId="6F99B12B" w14:textId="77777777" w:rsidR="007C49B4" w:rsidRPr="004D695F" w:rsidRDefault="007C49B4" w:rsidP="006C4A7E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shd w:val="clear" w:color="auto" w:fill="E7E6E6" w:themeFill="background2"/>
          </w:tcPr>
          <w:p w14:paraId="0680AF66" w14:textId="77777777" w:rsidR="007C49B4" w:rsidRPr="00F676A9" w:rsidRDefault="007C49B4" w:rsidP="00F676A9">
            <w:pPr>
              <w:rPr>
                <w:rFonts w:cstheme="minorHAnsi"/>
                <w:b/>
                <w:color w:val="000000" w:themeColor="text1"/>
                <w:sz w:val="18"/>
                <w:szCs w:val="18"/>
                <w:lang w:val="lt-LT"/>
              </w:rPr>
            </w:pPr>
            <w:proofErr w:type="spellStart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Atlik</w:t>
            </w:r>
            <w:proofErr w:type="spellEnd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  <w:lang w:val="lt-LT"/>
              </w:rPr>
              <w:t>ėjai</w:t>
            </w:r>
          </w:p>
          <w:p w14:paraId="77D4B392" w14:textId="3765C60F" w:rsidR="00F676A9" w:rsidRPr="00F676A9" w:rsidRDefault="00F676A9" w:rsidP="00F676A9">
            <w:pPr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  <w:lang w:val="lt-LT"/>
              </w:rPr>
              <w:t>ir atlikėjų atlygio dalis</w:t>
            </w:r>
            <w:r w:rsidRPr="002A4D4A">
              <w:rPr>
                <w:rStyle w:val="EndnoteReference"/>
                <w:rFonts w:cstheme="minorHAnsi"/>
                <w:bCs/>
                <w:color w:val="FF0000"/>
                <w:sz w:val="28"/>
                <w:szCs w:val="28"/>
                <w:lang w:val="lt-LT"/>
              </w:rPr>
              <w:endnoteReference w:id="3"/>
            </w:r>
          </w:p>
        </w:tc>
        <w:tc>
          <w:tcPr>
            <w:tcW w:w="3690" w:type="dxa"/>
            <w:gridSpan w:val="2"/>
            <w:shd w:val="clear" w:color="auto" w:fill="E7E6E6" w:themeFill="background2"/>
          </w:tcPr>
          <w:p w14:paraId="4E2A78A5" w14:textId="77777777" w:rsidR="007C49B4" w:rsidRPr="00F676A9" w:rsidRDefault="007C49B4" w:rsidP="006C4A7E">
            <w:pPr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Fonogramų</w:t>
            </w:r>
            <w:proofErr w:type="spellEnd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gamintojai</w:t>
            </w:r>
            <w:proofErr w:type="spellEnd"/>
          </w:p>
          <w:p w14:paraId="4C9203D3" w14:textId="3567A8D6" w:rsidR="004541C0" w:rsidRPr="00F676A9" w:rsidRDefault="004541C0" w:rsidP="006C4A7E">
            <w:pPr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ir</w:t>
            </w:r>
            <w:proofErr w:type="spellEnd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fon</w:t>
            </w:r>
            <w:proofErr w:type="spellEnd"/>
            <w:r w:rsid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.</w:t>
            </w:r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gam</w:t>
            </w:r>
            <w:r w:rsid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intojų</w:t>
            </w:r>
            <w:proofErr w:type="spellEnd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atlygio</w:t>
            </w:r>
            <w:proofErr w:type="spellEnd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dalis</w:t>
            </w:r>
            <w:proofErr w:type="spellEnd"/>
            <w:r w:rsidR="00653BC1" w:rsidRPr="002A4D4A">
              <w:rPr>
                <w:rStyle w:val="EndnoteReference"/>
                <w:rFonts w:cstheme="minorHAnsi"/>
                <w:bCs/>
                <w:color w:val="FF0000"/>
                <w:sz w:val="28"/>
                <w:szCs w:val="28"/>
              </w:rPr>
              <w:endnoteReference w:id="4"/>
            </w:r>
          </w:p>
        </w:tc>
      </w:tr>
      <w:tr w:rsidR="000420F9" w:rsidRPr="00994FE3" w14:paraId="511B7BEC" w14:textId="77777777" w:rsidTr="00F676A9">
        <w:trPr>
          <w:trHeight w:val="624"/>
        </w:trPr>
        <w:tc>
          <w:tcPr>
            <w:tcW w:w="564" w:type="dxa"/>
            <w:vMerge w:val="restart"/>
            <w:shd w:val="clear" w:color="auto" w:fill="FFFFFF" w:themeFill="background1"/>
          </w:tcPr>
          <w:p w14:paraId="7946C52F" w14:textId="77777777" w:rsidR="000420F9" w:rsidRPr="004541C0" w:rsidRDefault="000420F9" w:rsidP="006C4A7E">
            <w:pPr>
              <w:spacing w:line="360" w:lineRule="auto"/>
              <w:jc w:val="both"/>
              <w:rPr>
                <w:rFonts w:cstheme="minorHAnsi"/>
                <w:b/>
                <w:sz w:val="16"/>
                <w:szCs w:val="16"/>
              </w:rPr>
            </w:pPr>
            <w:r w:rsidRPr="004541C0">
              <w:rPr>
                <w:rFonts w:cstheme="minorHAnsi"/>
                <w:b/>
                <w:sz w:val="16"/>
                <w:szCs w:val="16"/>
              </w:rPr>
              <w:t>1.</w:t>
            </w:r>
          </w:p>
        </w:tc>
        <w:tc>
          <w:tcPr>
            <w:tcW w:w="2407" w:type="dxa"/>
            <w:shd w:val="clear" w:color="auto" w:fill="FFFFFF" w:themeFill="background1"/>
          </w:tcPr>
          <w:p w14:paraId="2B078965" w14:textId="0DB0AF25" w:rsidR="000420F9" w:rsidRPr="00F676A9" w:rsidRDefault="000420F9" w:rsidP="006C4A7E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spellStart"/>
            <w:proofErr w:type="gramStart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Pavadinimas</w:t>
            </w:r>
            <w:proofErr w:type="spellEnd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2978" w:type="dxa"/>
            <w:vMerge w:val="restart"/>
          </w:tcPr>
          <w:p w14:paraId="06C6CD53" w14:textId="67770BCA" w:rsidR="000420F9" w:rsidRPr="004541C0" w:rsidRDefault="000420F9" w:rsidP="00F676A9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="004541C0"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4541C0"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</w:t>
            </w:r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ė</w:t>
            </w:r>
            <w:r w:rsidR="004541C0"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, </w:t>
            </w:r>
            <w:proofErr w:type="spellStart"/>
            <w:r w:rsidR="004541C0"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  <w:p w14:paraId="3D2FB111" w14:textId="77777777" w:rsidR="004541C0" w:rsidRPr="004541C0" w:rsidRDefault="004541C0" w:rsidP="004541C0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  <w:p w14:paraId="07A0D84D" w14:textId="77777777" w:rsidR="004541C0" w:rsidRDefault="004541C0" w:rsidP="004541C0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  <w:p w14:paraId="00FBE4A6" w14:textId="4096A3C4" w:rsidR="00F676A9" w:rsidRPr="004541C0" w:rsidRDefault="00F676A9" w:rsidP="004541C0">
            <w:pPr>
              <w:spacing w:line="360" w:lineRule="auto"/>
              <w:rPr>
                <w:rFonts w:cstheme="minorHAnsi"/>
                <w:bCs/>
                <w:color w:val="000000" w:themeColor="text1"/>
                <w:sz w:val="16"/>
                <w:szCs w:val="16"/>
                <w:lang w:val="lt-LT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</w:tc>
        <w:tc>
          <w:tcPr>
            <w:tcW w:w="709" w:type="dxa"/>
            <w:vMerge w:val="restart"/>
          </w:tcPr>
          <w:p w14:paraId="6D6C48D7" w14:textId="77777777" w:rsidR="004541C0" w:rsidRPr="004541C0" w:rsidRDefault="004541C0" w:rsidP="00F676A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6E335225" w14:textId="77777777" w:rsidR="004541C0" w:rsidRPr="004541C0" w:rsidRDefault="004541C0" w:rsidP="004541C0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1E340F7" w14:textId="77777777" w:rsidR="004541C0" w:rsidRPr="004541C0" w:rsidRDefault="004541C0" w:rsidP="004541C0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6401062" w14:textId="77777777" w:rsidR="004541C0" w:rsidRPr="004541C0" w:rsidRDefault="004541C0" w:rsidP="004541C0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B2EC221" w14:textId="55A69E99" w:rsidR="000420F9" w:rsidRPr="004541C0" w:rsidRDefault="004541C0" w:rsidP="004541C0">
            <w:pPr>
              <w:spacing w:line="360" w:lineRule="auto"/>
              <w:rPr>
                <w:rFonts w:cstheme="minorHAnsi"/>
                <w:noProof/>
                <w:color w:val="000000" w:themeColor="text1"/>
                <w:sz w:val="16"/>
                <w:szCs w:val="16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2976" w:type="dxa"/>
            <w:vMerge w:val="restart"/>
          </w:tcPr>
          <w:p w14:paraId="2FCAAE2A" w14:textId="77777777" w:rsidR="004541C0" w:rsidRPr="004541C0" w:rsidRDefault="000420F9" w:rsidP="00F676A9">
            <w:pPr>
              <w:spacing w:before="240"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="004541C0"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4541C0" w:rsidRPr="004541C0">
              <w:rPr>
                <w:rFonts w:cstheme="minorHAnsi"/>
                <w:color w:val="000000" w:themeColor="text1"/>
                <w:sz w:val="18"/>
                <w:szCs w:val="18"/>
              </w:rPr>
              <w:t>P</w:t>
            </w: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="004541C0"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="004541C0"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  <w:p w14:paraId="033855C3" w14:textId="5D9171E1" w:rsidR="000420F9" w:rsidRPr="004541C0" w:rsidRDefault="004541C0" w:rsidP="004541C0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  <w:p w14:paraId="57102C6B" w14:textId="77777777" w:rsidR="004541C0" w:rsidRPr="004541C0" w:rsidRDefault="004541C0" w:rsidP="004541C0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  <w:p w14:paraId="73671729" w14:textId="2284DE1D" w:rsidR="004541C0" w:rsidRPr="004541C0" w:rsidRDefault="004541C0" w:rsidP="004541C0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6"/>
                <w:szCs w:val="16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14" w:type="dxa"/>
            <w:vMerge w:val="restart"/>
          </w:tcPr>
          <w:p w14:paraId="7E753290" w14:textId="77777777" w:rsidR="00F676A9" w:rsidRPr="004541C0" w:rsidRDefault="00F676A9" w:rsidP="00F676A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7121C987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83D2CC4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DEB2443" w14:textId="77777777" w:rsidR="00F676A9" w:rsidRPr="004541C0" w:rsidRDefault="00F676A9" w:rsidP="00F676A9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679EC5E9" w14:textId="60DAD5A3" w:rsidR="000420F9" w:rsidRPr="004541C0" w:rsidRDefault="00F676A9" w:rsidP="00F676A9">
            <w:pPr>
              <w:spacing w:line="360" w:lineRule="auto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</w:tr>
      <w:tr w:rsidR="000420F9" w:rsidRPr="00994FE3" w14:paraId="09006F03" w14:textId="77777777" w:rsidTr="00F676A9">
        <w:trPr>
          <w:trHeight w:val="625"/>
        </w:trPr>
        <w:tc>
          <w:tcPr>
            <w:tcW w:w="564" w:type="dxa"/>
            <w:vMerge/>
            <w:shd w:val="clear" w:color="auto" w:fill="FFFFFF" w:themeFill="background1"/>
          </w:tcPr>
          <w:p w14:paraId="79B8C4B5" w14:textId="77777777" w:rsidR="000420F9" w:rsidRPr="004D695F" w:rsidRDefault="000420F9" w:rsidP="006C4A7E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7" w:type="dxa"/>
            <w:shd w:val="clear" w:color="auto" w:fill="FFFFFF" w:themeFill="background1"/>
          </w:tcPr>
          <w:p w14:paraId="405F5801" w14:textId="4ED12F6A" w:rsidR="000420F9" w:rsidRPr="000420F9" w:rsidRDefault="000420F9" w:rsidP="006C4A7E">
            <w:pPr>
              <w:spacing w:line="360" w:lineRule="auto"/>
              <w:jc w:val="both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Pagrindinis</w:t>
            </w:r>
            <w:proofErr w:type="spellEnd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atlikėjas</w:t>
            </w:r>
            <w:proofErr w:type="spellEnd"/>
          </w:p>
        </w:tc>
        <w:tc>
          <w:tcPr>
            <w:tcW w:w="2978" w:type="dxa"/>
            <w:vMerge/>
          </w:tcPr>
          <w:p w14:paraId="24BFE8C5" w14:textId="77777777" w:rsidR="000420F9" w:rsidRPr="004D695F" w:rsidRDefault="000420F9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71518F33" w14:textId="77777777" w:rsidR="000420F9" w:rsidRPr="004D695F" w:rsidRDefault="000420F9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60EF9C39" w14:textId="77777777" w:rsidR="000420F9" w:rsidRPr="004D695F" w:rsidRDefault="000420F9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63492AEB" w14:textId="77777777" w:rsidR="000420F9" w:rsidRPr="004D695F" w:rsidRDefault="000420F9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0420F9" w:rsidRPr="00994FE3" w14:paraId="395C454F" w14:textId="77777777" w:rsidTr="00F676A9">
        <w:trPr>
          <w:trHeight w:val="625"/>
        </w:trPr>
        <w:tc>
          <w:tcPr>
            <w:tcW w:w="564" w:type="dxa"/>
            <w:vMerge/>
            <w:shd w:val="clear" w:color="auto" w:fill="FFFFFF" w:themeFill="background1"/>
          </w:tcPr>
          <w:p w14:paraId="70AF804E" w14:textId="77777777" w:rsidR="000420F9" w:rsidRPr="004D695F" w:rsidRDefault="000420F9" w:rsidP="006C4A7E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7" w:type="dxa"/>
            <w:shd w:val="clear" w:color="auto" w:fill="FFFFFF" w:themeFill="background1"/>
          </w:tcPr>
          <w:p w14:paraId="17DA35B6" w14:textId="3FBB40C6" w:rsidR="000420F9" w:rsidRPr="000420F9" w:rsidRDefault="000420F9" w:rsidP="006C4A7E">
            <w:pPr>
              <w:spacing w:line="360" w:lineRule="auto"/>
              <w:jc w:val="both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I</w:t>
            </w:r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šleidimo</w:t>
            </w:r>
            <w:proofErr w:type="spellEnd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metai</w:t>
            </w:r>
            <w:proofErr w:type="spellEnd"/>
          </w:p>
        </w:tc>
        <w:tc>
          <w:tcPr>
            <w:tcW w:w="2978" w:type="dxa"/>
            <w:vMerge/>
          </w:tcPr>
          <w:p w14:paraId="294B46E2" w14:textId="77777777" w:rsidR="000420F9" w:rsidRPr="004D695F" w:rsidRDefault="000420F9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47EB15AE" w14:textId="77777777" w:rsidR="000420F9" w:rsidRPr="004D695F" w:rsidRDefault="000420F9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20AB9C4A" w14:textId="77777777" w:rsidR="000420F9" w:rsidRPr="004D695F" w:rsidRDefault="000420F9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729781D2" w14:textId="77777777" w:rsidR="000420F9" w:rsidRPr="004D695F" w:rsidRDefault="000420F9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F676A9" w:rsidRPr="00994FE3" w14:paraId="6CA9152C" w14:textId="77777777" w:rsidTr="00F676A9">
        <w:trPr>
          <w:trHeight w:val="624"/>
        </w:trPr>
        <w:tc>
          <w:tcPr>
            <w:tcW w:w="564" w:type="dxa"/>
            <w:vMerge w:val="restart"/>
            <w:shd w:val="clear" w:color="auto" w:fill="FFFFFF" w:themeFill="background1"/>
          </w:tcPr>
          <w:p w14:paraId="588B1F6E" w14:textId="3B0B6F33" w:rsidR="00F676A9" w:rsidRPr="004D695F" w:rsidRDefault="00F676A9" w:rsidP="00F676A9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</w:t>
            </w:r>
            <w:r w:rsidRPr="004D695F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2407" w:type="dxa"/>
            <w:shd w:val="clear" w:color="auto" w:fill="FFFFFF" w:themeFill="background1"/>
          </w:tcPr>
          <w:p w14:paraId="6C41A310" w14:textId="4D60A2A5" w:rsidR="00F676A9" w:rsidRPr="004D695F" w:rsidRDefault="00F676A9" w:rsidP="00F676A9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spellStart"/>
            <w:proofErr w:type="gramStart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Pavadinimas</w:t>
            </w:r>
            <w:proofErr w:type="spellEnd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2978" w:type="dxa"/>
            <w:vMerge w:val="restart"/>
          </w:tcPr>
          <w:p w14:paraId="0F4C7EA5" w14:textId="77777777" w:rsidR="00F676A9" w:rsidRPr="004541C0" w:rsidRDefault="00F676A9" w:rsidP="00F676A9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  <w:p w14:paraId="04A3263C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  <w:p w14:paraId="01FE784F" w14:textId="77777777" w:rsidR="00F676A9" w:rsidRDefault="00F676A9" w:rsidP="00F676A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  <w:p w14:paraId="2D19906E" w14:textId="1A5A1E22" w:rsidR="00F676A9" w:rsidRPr="004D695F" w:rsidRDefault="00F676A9" w:rsidP="00653BC1">
            <w:pPr>
              <w:spacing w:line="360" w:lineRule="auto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</w:tc>
        <w:tc>
          <w:tcPr>
            <w:tcW w:w="709" w:type="dxa"/>
            <w:vMerge w:val="restart"/>
          </w:tcPr>
          <w:p w14:paraId="0E42B102" w14:textId="77777777" w:rsidR="00F676A9" w:rsidRPr="004541C0" w:rsidRDefault="00F676A9" w:rsidP="00F676A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F8D5C1D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D139BD3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44DDEF1" w14:textId="77777777" w:rsidR="00F676A9" w:rsidRPr="004541C0" w:rsidRDefault="00F676A9" w:rsidP="00F676A9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8C689ED" w14:textId="4A6EB5F7" w:rsidR="00F676A9" w:rsidRPr="004D695F" w:rsidRDefault="00F676A9" w:rsidP="00F676A9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2976" w:type="dxa"/>
            <w:vMerge w:val="restart"/>
          </w:tcPr>
          <w:p w14:paraId="1447AC96" w14:textId="77777777" w:rsidR="00F676A9" w:rsidRPr="004541C0" w:rsidRDefault="00F676A9" w:rsidP="00F676A9">
            <w:pPr>
              <w:spacing w:before="240"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  <w:p w14:paraId="1CB4A088" w14:textId="77777777" w:rsidR="00F676A9" w:rsidRPr="004541C0" w:rsidRDefault="00F676A9" w:rsidP="00F676A9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  <w:p w14:paraId="587F310F" w14:textId="77777777" w:rsidR="00F676A9" w:rsidRPr="004541C0" w:rsidRDefault="00F676A9" w:rsidP="00F676A9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  <w:p w14:paraId="03A62B42" w14:textId="2289FA5F" w:rsidR="00F676A9" w:rsidRPr="004D695F" w:rsidRDefault="00F676A9" w:rsidP="00F676A9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14" w:type="dxa"/>
            <w:vMerge w:val="restart"/>
          </w:tcPr>
          <w:p w14:paraId="780BD9AC" w14:textId="77777777" w:rsidR="00F676A9" w:rsidRPr="004541C0" w:rsidRDefault="00F676A9" w:rsidP="00F676A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79AA8162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D328E01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77E8A84" w14:textId="77777777" w:rsidR="00F676A9" w:rsidRPr="004541C0" w:rsidRDefault="00F676A9" w:rsidP="00F676A9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8D63482" w14:textId="0C94AEBE" w:rsidR="00F676A9" w:rsidRPr="004D695F" w:rsidRDefault="00F676A9" w:rsidP="00F676A9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</w:tr>
      <w:tr w:rsidR="00F676A9" w:rsidRPr="00994FE3" w14:paraId="176F15A9" w14:textId="77777777" w:rsidTr="00F676A9">
        <w:trPr>
          <w:trHeight w:val="625"/>
        </w:trPr>
        <w:tc>
          <w:tcPr>
            <w:tcW w:w="564" w:type="dxa"/>
            <w:vMerge/>
            <w:shd w:val="clear" w:color="auto" w:fill="FFFFFF" w:themeFill="background1"/>
          </w:tcPr>
          <w:p w14:paraId="75B4EA4F" w14:textId="77777777" w:rsidR="00F676A9" w:rsidRDefault="00F676A9" w:rsidP="00F676A9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7" w:type="dxa"/>
            <w:shd w:val="clear" w:color="auto" w:fill="FFFFFF" w:themeFill="background1"/>
          </w:tcPr>
          <w:p w14:paraId="388DD48E" w14:textId="6AD86E67" w:rsidR="00F676A9" w:rsidRPr="00F676A9" w:rsidRDefault="00F676A9" w:rsidP="00F676A9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Pagrindinis</w:t>
            </w:r>
            <w:proofErr w:type="spellEnd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atlikėjas</w:t>
            </w:r>
            <w:proofErr w:type="spellEnd"/>
          </w:p>
        </w:tc>
        <w:tc>
          <w:tcPr>
            <w:tcW w:w="2978" w:type="dxa"/>
            <w:vMerge/>
          </w:tcPr>
          <w:p w14:paraId="34202F2B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51BE4775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0BC82E3F" w14:textId="77777777" w:rsidR="00F676A9" w:rsidRPr="004541C0" w:rsidRDefault="00F676A9" w:rsidP="00F676A9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19A2D917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F676A9" w:rsidRPr="00994FE3" w14:paraId="04DE4E5A" w14:textId="77777777" w:rsidTr="00F676A9">
        <w:trPr>
          <w:trHeight w:val="625"/>
        </w:trPr>
        <w:tc>
          <w:tcPr>
            <w:tcW w:w="564" w:type="dxa"/>
            <w:vMerge/>
            <w:shd w:val="clear" w:color="auto" w:fill="FFFFFF" w:themeFill="background1"/>
          </w:tcPr>
          <w:p w14:paraId="1B9EA0C1" w14:textId="77777777" w:rsidR="00F676A9" w:rsidRDefault="00F676A9" w:rsidP="00F676A9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7" w:type="dxa"/>
            <w:shd w:val="clear" w:color="auto" w:fill="FFFFFF" w:themeFill="background1"/>
          </w:tcPr>
          <w:p w14:paraId="2F89D3F9" w14:textId="0C1046C1" w:rsidR="00F676A9" w:rsidRPr="00F676A9" w:rsidRDefault="00F676A9" w:rsidP="00F676A9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Išleidimo</w:t>
            </w:r>
            <w:proofErr w:type="spellEnd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metai</w:t>
            </w:r>
            <w:proofErr w:type="spellEnd"/>
          </w:p>
        </w:tc>
        <w:tc>
          <w:tcPr>
            <w:tcW w:w="2978" w:type="dxa"/>
            <w:vMerge/>
          </w:tcPr>
          <w:p w14:paraId="5595B25A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6AE7F7B1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601628B3" w14:textId="77777777" w:rsidR="00F676A9" w:rsidRPr="004541C0" w:rsidRDefault="00F676A9" w:rsidP="00F676A9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4D244E57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2A4D4A" w:rsidRPr="00994FE3" w14:paraId="380AF2A0" w14:textId="77777777" w:rsidTr="002A4D4A">
        <w:trPr>
          <w:trHeight w:val="624"/>
        </w:trPr>
        <w:tc>
          <w:tcPr>
            <w:tcW w:w="564" w:type="dxa"/>
            <w:vMerge w:val="restart"/>
            <w:shd w:val="clear" w:color="auto" w:fill="FFFFFF" w:themeFill="background1"/>
          </w:tcPr>
          <w:p w14:paraId="24B2AB05" w14:textId="5D5DF6E8" w:rsidR="002A4D4A" w:rsidRDefault="002A4D4A" w:rsidP="002A4D4A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3</w:t>
            </w:r>
            <w:r w:rsidRPr="004D695F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2407" w:type="dxa"/>
            <w:shd w:val="clear" w:color="auto" w:fill="FFFFFF" w:themeFill="background1"/>
          </w:tcPr>
          <w:p w14:paraId="75579224" w14:textId="201FF69C" w:rsidR="002A4D4A" w:rsidRPr="000420F9" w:rsidRDefault="002A4D4A" w:rsidP="002A4D4A">
            <w:pPr>
              <w:spacing w:line="360" w:lineRule="auto"/>
              <w:jc w:val="both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spellStart"/>
            <w:proofErr w:type="gramStart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Pavadinimas</w:t>
            </w:r>
            <w:proofErr w:type="spellEnd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2978" w:type="dxa"/>
            <w:vMerge w:val="restart"/>
          </w:tcPr>
          <w:p w14:paraId="054492AC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  <w:p w14:paraId="32BB755A" w14:textId="77777777" w:rsidR="002A4D4A" w:rsidRPr="004541C0" w:rsidRDefault="002A4D4A" w:rsidP="002A4D4A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  <w:p w14:paraId="5C91BF42" w14:textId="77777777" w:rsidR="002A4D4A" w:rsidRDefault="002A4D4A" w:rsidP="002A4D4A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  <w:p w14:paraId="3B8E592D" w14:textId="5E631E57" w:rsidR="002A4D4A" w:rsidRPr="004541C0" w:rsidRDefault="002A4D4A" w:rsidP="002A4D4A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</w:tc>
        <w:tc>
          <w:tcPr>
            <w:tcW w:w="709" w:type="dxa"/>
            <w:vMerge w:val="restart"/>
          </w:tcPr>
          <w:p w14:paraId="1B8FE7DE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7ABEF794" w14:textId="77777777" w:rsidR="002A4D4A" w:rsidRPr="004541C0" w:rsidRDefault="002A4D4A" w:rsidP="002A4D4A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B2CD0FF" w14:textId="77777777" w:rsidR="002A4D4A" w:rsidRPr="004541C0" w:rsidRDefault="002A4D4A" w:rsidP="002A4D4A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15A6D39" w14:textId="77777777" w:rsidR="002A4D4A" w:rsidRPr="004541C0" w:rsidRDefault="002A4D4A" w:rsidP="002A4D4A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EFFF4FA" w14:textId="151D1274" w:rsidR="002A4D4A" w:rsidRPr="004541C0" w:rsidRDefault="002A4D4A" w:rsidP="002A4D4A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2976" w:type="dxa"/>
            <w:vMerge w:val="restart"/>
          </w:tcPr>
          <w:p w14:paraId="1759B174" w14:textId="77777777" w:rsidR="002A4D4A" w:rsidRPr="004541C0" w:rsidRDefault="002A4D4A" w:rsidP="002A4D4A">
            <w:pPr>
              <w:spacing w:before="240"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  <w:p w14:paraId="66F9634A" w14:textId="77777777" w:rsidR="002A4D4A" w:rsidRPr="004541C0" w:rsidRDefault="002A4D4A" w:rsidP="002A4D4A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  <w:p w14:paraId="0862F7E9" w14:textId="77777777" w:rsidR="002A4D4A" w:rsidRPr="004541C0" w:rsidRDefault="002A4D4A" w:rsidP="002A4D4A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  <w:p w14:paraId="1C660EA9" w14:textId="57CD59F1" w:rsidR="002A4D4A" w:rsidRPr="004541C0" w:rsidRDefault="002A4D4A" w:rsidP="002A4D4A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14" w:type="dxa"/>
            <w:vMerge w:val="restart"/>
          </w:tcPr>
          <w:p w14:paraId="7C006A82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702F603" w14:textId="77777777" w:rsidR="002A4D4A" w:rsidRPr="004541C0" w:rsidRDefault="002A4D4A" w:rsidP="002A4D4A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7A4A371" w14:textId="77777777" w:rsidR="002A4D4A" w:rsidRPr="004541C0" w:rsidRDefault="002A4D4A" w:rsidP="002A4D4A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21ECB11" w14:textId="77777777" w:rsidR="002A4D4A" w:rsidRPr="004541C0" w:rsidRDefault="002A4D4A" w:rsidP="002A4D4A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24D3C32" w14:textId="02611AAE" w:rsidR="002A4D4A" w:rsidRPr="004541C0" w:rsidRDefault="002A4D4A" w:rsidP="002A4D4A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</w:tr>
      <w:tr w:rsidR="002A4D4A" w:rsidRPr="00994FE3" w14:paraId="1A9F56FD" w14:textId="77777777" w:rsidTr="002A4D4A">
        <w:trPr>
          <w:trHeight w:val="625"/>
        </w:trPr>
        <w:tc>
          <w:tcPr>
            <w:tcW w:w="564" w:type="dxa"/>
            <w:vMerge/>
            <w:shd w:val="clear" w:color="auto" w:fill="FFFFFF" w:themeFill="background1"/>
          </w:tcPr>
          <w:p w14:paraId="7055435F" w14:textId="77777777" w:rsidR="002A4D4A" w:rsidRDefault="002A4D4A" w:rsidP="002A4D4A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7" w:type="dxa"/>
            <w:shd w:val="clear" w:color="auto" w:fill="FFFFFF" w:themeFill="background1"/>
          </w:tcPr>
          <w:p w14:paraId="12068BDA" w14:textId="2BBC1157" w:rsidR="002A4D4A" w:rsidRPr="00F676A9" w:rsidRDefault="002A4D4A" w:rsidP="002A4D4A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Pagrindinis</w:t>
            </w:r>
            <w:proofErr w:type="spellEnd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atlikėjas</w:t>
            </w:r>
            <w:proofErr w:type="spellEnd"/>
          </w:p>
        </w:tc>
        <w:tc>
          <w:tcPr>
            <w:tcW w:w="2978" w:type="dxa"/>
            <w:vMerge/>
          </w:tcPr>
          <w:p w14:paraId="202FD2E2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65B9F3C7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29CA04AB" w14:textId="77777777" w:rsidR="002A4D4A" w:rsidRPr="004541C0" w:rsidRDefault="002A4D4A" w:rsidP="002A4D4A">
            <w:pPr>
              <w:spacing w:before="240"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4621D2C3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2A4D4A" w:rsidRPr="00994FE3" w14:paraId="2995FAE5" w14:textId="77777777" w:rsidTr="002A4D4A">
        <w:trPr>
          <w:trHeight w:val="625"/>
        </w:trPr>
        <w:tc>
          <w:tcPr>
            <w:tcW w:w="564" w:type="dxa"/>
            <w:vMerge/>
            <w:shd w:val="clear" w:color="auto" w:fill="FFFFFF" w:themeFill="background1"/>
          </w:tcPr>
          <w:p w14:paraId="6DD8DAB6" w14:textId="77777777" w:rsidR="002A4D4A" w:rsidRDefault="002A4D4A" w:rsidP="002A4D4A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7" w:type="dxa"/>
            <w:shd w:val="clear" w:color="auto" w:fill="FFFFFF" w:themeFill="background1"/>
          </w:tcPr>
          <w:p w14:paraId="334B57CD" w14:textId="68F1EFA0" w:rsidR="002A4D4A" w:rsidRPr="00F676A9" w:rsidRDefault="002A4D4A" w:rsidP="002A4D4A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Išleidimo</w:t>
            </w:r>
            <w:proofErr w:type="spellEnd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metai</w:t>
            </w:r>
            <w:proofErr w:type="spellEnd"/>
          </w:p>
        </w:tc>
        <w:tc>
          <w:tcPr>
            <w:tcW w:w="2978" w:type="dxa"/>
            <w:vMerge/>
          </w:tcPr>
          <w:p w14:paraId="6C742BA9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3FBBEA94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27231718" w14:textId="77777777" w:rsidR="002A4D4A" w:rsidRPr="004541C0" w:rsidRDefault="002A4D4A" w:rsidP="002A4D4A">
            <w:pPr>
              <w:spacing w:before="240"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0839B9B5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2A4D4A" w:rsidRPr="00994FE3" w14:paraId="12A2400B" w14:textId="77777777" w:rsidTr="002A4D4A">
        <w:trPr>
          <w:trHeight w:val="704"/>
        </w:trPr>
        <w:tc>
          <w:tcPr>
            <w:tcW w:w="564" w:type="dxa"/>
            <w:vMerge w:val="restart"/>
            <w:shd w:val="clear" w:color="auto" w:fill="FFFFFF" w:themeFill="background1"/>
          </w:tcPr>
          <w:p w14:paraId="28C381A1" w14:textId="44C5BC78" w:rsidR="002A4D4A" w:rsidRDefault="002A4D4A" w:rsidP="002A4D4A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4</w:t>
            </w:r>
            <w:r w:rsidRPr="004D695F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2407" w:type="dxa"/>
            <w:shd w:val="clear" w:color="auto" w:fill="FFFFFF" w:themeFill="background1"/>
          </w:tcPr>
          <w:p w14:paraId="6F50C81D" w14:textId="37A28FEB" w:rsidR="002A4D4A" w:rsidRPr="00F676A9" w:rsidRDefault="002A4D4A" w:rsidP="002A4D4A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spellStart"/>
            <w:proofErr w:type="gramStart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Pavadinimas</w:t>
            </w:r>
            <w:proofErr w:type="spellEnd"/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2978" w:type="dxa"/>
            <w:vMerge w:val="restart"/>
          </w:tcPr>
          <w:p w14:paraId="72780901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  <w:p w14:paraId="01FE5504" w14:textId="77777777" w:rsidR="002A4D4A" w:rsidRPr="004541C0" w:rsidRDefault="002A4D4A" w:rsidP="002A4D4A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  <w:p w14:paraId="1510326D" w14:textId="77777777" w:rsidR="002A4D4A" w:rsidRDefault="002A4D4A" w:rsidP="002A4D4A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  <w:p w14:paraId="0919FD72" w14:textId="296B4D61" w:rsidR="002A4D4A" w:rsidRPr="004541C0" w:rsidRDefault="002A4D4A" w:rsidP="002A4D4A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Pavard</w:t>
            </w:r>
            <w:proofErr w:type="spellEnd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ė, </w:t>
            </w:r>
            <w:proofErr w:type="spellStart"/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Scen.vardas</w:t>
            </w:r>
            <w:proofErr w:type="spellEnd"/>
          </w:p>
        </w:tc>
        <w:tc>
          <w:tcPr>
            <w:tcW w:w="709" w:type="dxa"/>
            <w:vMerge w:val="restart"/>
          </w:tcPr>
          <w:p w14:paraId="14843B30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FDF55B6" w14:textId="77777777" w:rsidR="002A4D4A" w:rsidRPr="004541C0" w:rsidRDefault="002A4D4A" w:rsidP="002A4D4A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5E80694" w14:textId="77777777" w:rsidR="002A4D4A" w:rsidRPr="004541C0" w:rsidRDefault="002A4D4A" w:rsidP="002A4D4A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1511EFA" w14:textId="77777777" w:rsidR="002A4D4A" w:rsidRPr="004541C0" w:rsidRDefault="002A4D4A" w:rsidP="002A4D4A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51CAA19" w14:textId="301E340A" w:rsidR="002A4D4A" w:rsidRPr="004541C0" w:rsidRDefault="002A4D4A" w:rsidP="002A4D4A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2976" w:type="dxa"/>
            <w:vMerge w:val="restart"/>
          </w:tcPr>
          <w:p w14:paraId="11BF2799" w14:textId="77777777" w:rsidR="002A4D4A" w:rsidRPr="004541C0" w:rsidRDefault="002A4D4A" w:rsidP="002A4D4A">
            <w:pPr>
              <w:spacing w:before="240"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  <w:p w14:paraId="6D5EC264" w14:textId="77777777" w:rsidR="002A4D4A" w:rsidRPr="004541C0" w:rsidRDefault="002A4D4A" w:rsidP="002A4D4A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  <w:p w14:paraId="67545DCD" w14:textId="77777777" w:rsidR="002A4D4A" w:rsidRPr="004541C0" w:rsidRDefault="002A4D4A" w:rsidP="002A4D4A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  <w:p w14:paraId="77B656F2" w14:textId="2A9F7BD5" w:rsidR="002A4D4A" w:rsidRPr="004541C0" w:rsidRDefault="002A4D4A" w:rsidP="002A4D4A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Pavadin</w:t>
            </w:r>
            <w:proofErr w:type="spellEnd"/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714" w:type="dxa"/>
            <w:vMerge w:val="restart"/>
          </w:tcPr>
          <w:p w14:paraId="435E659B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76CD33D" w14:textId="77777777" w:rsidR="002A4D4A" w:rsidRPr="004541C0" w:rsidRDefault="002A4D4A" w:rsidP="002A4D4A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4F07C2A" w14:textId="77777777" w:rsidR="002A4D4A" w:rsidRPr="004541C0" w:rsidRDefault="002A4D4A" w:rsidP="002A4D4A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8D82927" w14:textId="77777777" w:rsidR="002A4D4A" w:rsidRPr="004541C0" w:rsidRDefault="002A4D4A" w:rsidP="002A4D4A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9328843" w14:textId="77AFAB76" w:rsidR="002A4D4A" w:rsidRPr="004541C0" w:rsidRDefault="002A4D4A" w:rsidP="002A4D4A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</w:tr>
      <w:tr w:rsidR="002A4D4A" w:rsidRPr="00994FE3" w14:paraId="21B3B5B6" w14:textId="77777777" w:rsidTr="002A4D4A">
        <w:trPr>
          <w:trHeight w:val="705"/>
        </w:trPr>
        <w:tc>
          <w:tcPr>
            <w:tcW w:w="564" w:type="dxa"/>
            <w:vMerge/>
            <w:shd w:val="clear" w:color="auto" w:fill="FFFFFF" w:themeFill="background1"/>
          </w:tcPr>
          <w:p w14:paraId="430875B2" w14:textId="77777777" w:rsidR="002A4D4A" w:rsidRDefault="002A4D4A" w:rsidP="002A4D4A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7" w:type="dxa"/>
            <w:shd w:val="clear" w:color="auto" w:fill="FFFFFF" w:themeFill="background1"/>
          </w:tcPr>
          <w:p w14:paraId="36980D20" w14:textId="0A0E6D87" w:rsidR="002A4D4A" w:rsidRPr="00F676A9" w:rsidRDefault="002A4D4A" w:rsidP="002A4D4A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Pagrindinis</w:t>
            </w:r>
            <w:proofErr w:type="spellEnd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atlikėjas</w:t>
            </w:r>
            <w:proofErr w:type="spellEnd"/>
          </w:p>
        </w:tc>
        <w:tc>
          <w:tcPr>
            <w:tcW w:w="2978" w:type="dxa"/>
            <w:vMerge/>
          </w:tcPr>
          <w:p w14:paraId="023C47D7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5D9CB3F5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5FB0A854" w14:textId="77777777" w:rsidR="002A4D4A" w:rsidRPr="004541C0" w:rsidRDefault="002A4D4A" w:rsidP="002A4D4A">
            <w:pPr>
              <w:spacing w:before="240"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173685B2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2A4D4A" w:rsidRPr="00994FE3" w14:paraId="4A1405AB" w14:textId="77777777" w:rsidTr="002A4D4A">
        <w:trPr>
          <w:trHeight w:val="705"/>
        </w:trPr>
        <w:tc>
          <w:tcPr>
            <w:tcW w:w="564" w:type="dxa"/>
            <w:vMerge/>
            <w:shd w:val="clear" w:color="auto" w:fill="FFFFFF" w:themeFill="background1"/>
          </w:tcPr>
          <w:p w14:paraId="064EDBDD" w14:textId="77777777" w:rsidR="002A4D4A" w:rsidRDefault="002A4D4A" w:rsidP="002A4D4A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7" w:type="dxa"/>
            <w:shd w:val="clear" w:color="auto" w:fill="FFFFFF" w:themeFill="background1"/>
          </w:tcPr>
          <w:p w14:paraId="1A557179" w14:textId="668C7FB9" w:rsidR="002A4D4A" w:rsidRPr="00F676A9" w:rsidRDefault="002A4D4A" w:rsidP="002A4D4A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Išleidimo</w:t>
            </w:r>
            <w:proofErr w:type="spellEnd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0420F9">
              <w:rPr>
                <w:rFonts w:cstheme="minorHAnsi"/>
                <w:bCs/>
                <w:color w:val="000000" w:themeColor="text1"/>
                <w:sz w:val="18"/>
                <w:szCs w:val="18"/>
              </w:rPr>
              <w:t>metai</w:t>
            </w:r>
            <w:proofErr w:type="spellEnd"/>
          </w:p>
        </w:tc>
        <w:tc>
          <w:tcPr>
            <w:tcW w:w="2978" w:type="dxa"/>
            <w:vMerge/>
          </w:tcPr>
          <w:p w14:paraId="5AEEEDAC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1B20BA9A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51A354A0" w14:textId="77777777" w:rsidR="002A4D4A" w:rsidRPr="004541C0" w:rsidRDefault="002A4D4A" w:rsidP="002A4D4A">
            <w:pPr>
              <w:spacing w:before="240"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01F25E30" w14:textId="77777777" w:rsidR="002A4D4A" w:rsidRPr="004541C0" w:rsidRDefault="002A4D4A" w:rsidP="002A4D4A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</w:tbl>
    <w:p w14:paraId="0320915F" w14:textId="77777777" w:rsidR="007E64E4" w:rsidRDefault="007E64E4" w:rsidP="007E64E4">
      <w:pPr>
        <w:spacing w:line="360" w:lineRule="auto"/>
        <w:jc w:val="both"/>
        <w:rPr>
          <w:rFonts w:cstheme="minorHAnsi"/>
          <w:sz w:val="20"/>
          <w:szCs w:val="20"/>
        </w:rPr>
      </w:pPr>
    </w:p>
    <w:p w14:paraId="13758E01" w14:textId="28B0CDB9" w:rsidR="007E64E4" w:rsidRPr="0017407B" w:rsidRDefault="00626103" w:rsidP="007E64E4">
      <w:pPr>
        <w:ind w:firstLine="851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>
        <w:rPr>
          <w:rFonts w:cstheme="minorHAnsi"/>
          <w:b/>
          <w:sz w:val="20"/>
          <w:szCs w:val="20"/>
        </w:rPr>
        <w:t>Patvirtiname</w:t>
      </w:r>
      <w:proofErr w:type="spellEnd"/>
      <w:r w:rsidR="007E64E4" w:rsidRPr="0017407B">
        <w:rPr>
          <w:rFonts w:cstheme="minorHAnsi"/>
          <w:sz w:val="20"/>
          <w:szCs w:val="20"/>
        </w:rPr>
        <w:t xml:space="preserve">, </w:t>
      </w:r>
      <w:proofErr w:type="spellStart"/>
      <w:r w:rsidR="007E64E4" w:rsidRPr="0017407B">
        <w:rPr>
          <w:rFonts w:cstheme="minorHAnsi"/>
          <w:sz w:val="20"/>
          <w:szCs w:val="20"/>
        </w:rPr>
        <w:t>kad</w:t>
      </w:r>
      <w:proofErr w:type="spellEnd"/>
      <w:r w:rsidR="007E64E4" w:rsidRPr="0017407B">
        <w:rPr>
          <w:rFonts w:cstheme="minorHAnsi"/>
          <w:sz w:val="20"/>
          <w:szCs w:val="20"/>
        </w:rPr>
        <w:t>:</w:t>
      </w:r>
    </w:p>
    <w:p w14:paraId="1FD58174" w14:textId="687631DD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 xml:space="preserve">nurodytose fonogramose nedalyvavo jokie kiti </w:t>
      </w:r>
      <w:r w:rsidR="00653BC1">
        <w:rPr>
          <w:rFonts w:asciiTheme="minorHAnsi" w:hAnsiTheme="minorHAnsi" w:cstheme="minorHAnsi"/>
          <w:sz w:val="20"/>
          <w:szCs w:val="20"/>
        </w:rPr>
        <w:t xml:space="preserve">atlikėjai ir/ar </w:t>
      </w:r>
      <w:r>
        <w:rPr>
          <w:rFonts w:asciiTheme="minorHAnsi" w:hAnsiTheme="minorHAnsi" w:cstheme="minorHAnsi"/>
          <w:sz w:val="20"/>
          <w:szCs w:val="20"/>
        </w:rPr>
        <w:t>fonogramų gamintojai</w:t>
      </w:r>
      <w:r w:rsidRPr="0017407B">
        <w:rPr>
          <w:rFonts w:asciiTheme="minorHAnsi" w:hAnsiTheme="minorHAnsi" w:cstheme="minorHAnsi"/>
          <w:sz w:val="20"/>
          <w:szCs w:val="20"/>
        </w:rPr>
        <w:t>, turintys teisę gauti AGATA administruojamą atlyginimą;</w:t>
      </w:r>
    </w:p>
    <w:p w14:paraId="5CD3F563" w14:textId="210F9FCB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 xml:space="preserve">turime visas reikiamas teises ir įgaliojimus, reikalingus </w:t>
      </w:r>
      <w:r w:rsidR="004D695F">
        <w:rPr>
          <w:rFonts w:asciiTheme="minorHAnsi" w:hAnsiTheme="minorHAnsi" w:cstheme="minorHAnsi"/>
          <w:sz w:val="20"/>
          <w:szCs w:val="20"/>
        </w:rPr>
        <w:t>įgyvendinti tokį pasidalijimą</w:t>
      </w:r>
      <w:r w:rsidRPr="0017407B">
        <w:rPr>
          <w:rFonts w:asciiTheme="minorHAnsi" w:hAnsiTheme="minorHAnsi" w:cstheme="minorHAnsi"/>
          <w:sz w:val="20"/>
          <w:szCs w:val="20"/>
        </w:rPr>
        <w:t>;</w:t>
      </w:r>
    </w:p>
    <w:p w14:paraId="4A79C449" w14:textId="77777777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>su trečiaisiais asmenimis nesame sudarę sandorių, prieštaraujančių šiam susitarimui ir darančių jį negaliojančiu ar galinčiu apsunkinti jo įgyvendinimą bei vykdymą.</w:t>
      </w:r>
    </w:p>
    <w:p w14:paraId="161E0031" w14:textId="77777777" w:rsidR="007E64E4" w:rsidRPr="0033096E" w:rsidRDefault="007E64E4" w:rsidP="004D695F">
      <w:pPr>
        <w:spacing w:line="360" w:lineRule="auto"/>
        <w:rPr>
          <w:rFonts w:cstheme="minorHAnsi"/>
          <w:bCs/>
          <w:sz w:val="20"/>
          <w:szCs w:val="20"/>
        </w:rPr>
      </w:pPr>
    </w:p>
    <w:p w14:paraId="17FA1458" w14:textId="60724315" w:rsidR="007E64E4" w:rsidRPr="000D464D" w:rsidRDefault="00653BC1" w:rsidP="007E64E4">
      <w:pPr>
        <w:spacing w:line="360" w:lineRule="auto"/>
        <w:ind w:firstLine="851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ATLIK</w:t>
      </w:r>
      <w:r>
        <w:rPr>
          <w:rFonts w:cstheme="minorHAnsi"/>
          <w:b/>
          <w:sz w:val="20"/>
          <w:szCs w:val="20"/>
          <w:lang w:val="lt-LT"/>
        </w:rPr>
        <w:t>Ė</w:t>
      </w:r>
      <w:r>
        <w:rPr>
          <w:rFonts w:cstheme="minorHAnsi"/>
          <w:b/>
          <w:sz w:val="20"/>
          <w:szCs w:val="20"/>
        </w:rPr>
        <w:t>JŲ</w:t>
      </w:r>
      <w:r w:rsidRPr="002A4D4A">
        <w:rPr>
          <w:rStyle w:val="EndnoteReference"/>
          <w:rFonts w:cstheme="minorHAnsi"/>
          <w:bCs/>
          <w:color w:val="FF0000"/>
          <w:sz w:val="28"/>
          <w:szCs w:val="28"/>
        </w:rPr>
        <w:endnoteReference w:id="5"/>
      </w:r>
      <w:r>
        <w:rPr>
          <w:rFonts w:cstheme="minorHAnsi"/>
          <w:b/>
          <w:sz w:val="20"/>
          <w:szCs w:val="20"/>
        </w:rPr>
        <w:t xml:space="preserve"> IR </w:t>
      </w:r>
      <w:r w:rsidR="00626103" w:rsidRPr="004D695F">
        <w:rPr>
          <w:rFonts w:cstheme="minorHAnsi"/>
          <w:b/>
          <w:sz w:val="20"/>
          <w:szCs w:val="20"/>
        </w:rPr>
        <w:t>FONOGRAMŲ GAMINTOJ</w:t>
      </w:r>
      <w:r w:rsidR="00626103">
        <w:rPr>
          <w:rFonts w:cstheme="minorHAnsi"/>
          <w:b/>
          <w:sz w:val="20"/>
          <w:szCs w:val="20"/>
        </w:rPr>
        <w:t>Ų</w:t>
      </w:r>
      <w:r w:rsidRPr="00093779">
        <w:rPr>
          <w:rStyle w:val="EndnoteReference"/>
          <w:rFonts w:cstheme="minorHAnsi"/>
          <w:color w:val="FF0000"/>
          <w:sz w:val="28"/>
          <w:szCs w:val="28"/>
        </w:rPr>
        <w:endnoteReference w:id="6"/>
      </w:r>
      <w:r w:rsidR="00626103">
        <w:rPr>
          <w:rFonts w:cstheme="minorHAnsi"/>
          <w:b/>
          <w:sz w:val="20"/>
          <w:szCs w:val="20"/>
        </w:rPr>
        <w:t xml:space="preserve"> PARAŠAI:</w:t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562"/>
      </w:tblGrid>
      <w:tr w:rsidR="007E64E4" w:rsidRPr="00CF7F6B" w14:paraId="7644FD31" w14:textId="77777777" w:rsidTr="002A6195">
        <w:tc>
          <w:tcPr>
            <w:tcW w:w="4786" w:type="dxa"/>
          </w:tcPr>
          <w:p w14:paraId="6FEB44D0" w14:textId="77777777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Pavadinimas</w:t>
            </w:r>
            <w:proofErr w:type="spellEnd"/>
          </w:p>
        </w:tc>
        <w:tc>
          <w:tcPr>
            <w:tcW w:w="5562" w:type="dxa"/>
          </w:tcPr>
          <w:p w14:paraId="2FBBDF64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575D4A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46CA00E" w14:textId="77777777" w:rsidR="007E64E4" w:rsidRPr="004A0CD7" w:rsidRDefault="007E64E4" w:rsidP="006C4A7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1B72BB8D" w14:textId="77777777" w:rsidTr="002A6195">
        <w:tc>
          <w:tcPr>
            <w:tcW w:w="4786" w:type="dxa"/>
          </w:tcPr>
          <w:p w14:paraId="4FB24546" w14:textId="77777777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Pavadinimas</w:t>
            </w:r>
            <w:proofErr w:type="spellEnd"/>
          </w:p>
        </w:tc>
        <w:tc>
          <w:tcPr>
            <w:tcW w:w="5562" w:type="dxa"/>
          </w:tcPr>
          <w:p w14:paraId="05186DAB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533E76E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0342242E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4005F84" w14:textId="77777777" w:rsidTr="002A6195">
        <w:tc>
          <w:tcPr>
            <w:tcW w:w="4786" w:type="dxa"/>
          </w:tcPr>
          <w:p w14:paraId="1B91C49A" w14:textId="77777777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Pavadinimas</w:t>
            </w:r>
            <w:proofErr w:type="spellEnd"/>
          </w:p>
        </w:tc>
        <w:tc>
          <w:tcPr>
            <w:tcW w:w="5562" w:type="dxa"/>
          </w:tcPr>
          <w:p w14:paraId="4230112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90ECA6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5777A4F6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02354B8" w14:textId="77777777" w:rsidTr="002A6195">
        <w:tc>
          <w:tcPr>
            <w:tcW w:w="4786" w:type="dxa"/>
          </w:tcPr>
          <w:p w14:paraId="3D5CFEE1" w14:textId="77777777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Pavadinimas</w:t>
            </w:r>
            <w:proofErr w:type="spellEnd"/>
          </w:p>
        </w:tc>
        <w:tc>
          <w:tcPr>
            <w:tcW w:w="5562" w:type="dxa"/>
          </w:tcPr>
          <w:p w14:paraId="33AAD2D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B680296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03804F8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</w:tbl>
    <w:p w14:paraId="31FA6716" w14:textId="77777777" w:rsidR="007A0D02" w:rsidRPr="005B296D" w:rsidRDefault="007A0D02" w:rsidP="004D695F">
      <w:pPr>
        <w:pStyle w:val="AGATAHEADING2"/>
        <w:rPr>
          <w:rFonts w:asciiTheme="minorHAnsi" w:hAnsiTheme="minorHAnsi" w:cstheme="minorHAnsi"/>
          <w:color w:val="C00000"/>
          <w:sz w:val="18"/>
          <w:szCs w:val="18"/>
        </w:rPr>
      </w:pPr>
    </w:p>
    <w:sectPr w:rsidR="007A0D02" w:rsidRPr="005B296D" w:rsidSect="002A619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92" w:right="961" w:bottom="567" w:left="1135" w:header="898" w:footer="0" w:gutter="0"/>
      <w:pgNumType w:fmt="numberInDash"/>
      <w:cols w:space="1296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icrosoft Office User" w:date="2023-02-13T16:26:00Z" w:initials="MOU">
    <w:p w14:paraId="3DCBBF01" w14:textId="77777777" w:rsidR="007C49B4" w:rsidRDefault="007C49B4">
      <w:pPr>
        <w:pStyle w:val="CommentText"/>
      </w:pPr>
      <w:r>
        <w:rPr>
          <w:rStyle w:val="CommentReference"/>
        </w:rPr>
        <w:annotationRef/>
      </w:r>
      <w:proofErr w:type="spellStart"/>
      <w:r>
        <w:t>Jei</w:t>
      </w:r>
      <w:proofErr w:type="spellEnd"/>
      <w:r>
        <w:t xml:space="preserve"> </w:t>
      </w:r>
      <w:proofErr w:type="spellStart"/>
      <w:r>
        <w:t>dalijamasi</w:t>
      </w:r>
      <w:proofErr w:type="spellEnd"/>
      <w:r>
        <w:t xml:space="preserve"> ne </w:t>
      </w:r>
      <w:proofErr w:type="spellStart"/>
      <w:r>
        <w:t>lygiomis</w:t>
      </w:r>
      <w:proofErr w:type="spellEnd"/>
      <w:r>
        <w:t xml:space="preserve"> </w:t>
      </w:r>
      <w:proofErr w:type="spellStart"/>
      <w:r>
        <w:t>dalimis</w:t>
      </w:r>
      <w:proofErr w:type="spellEnd"/>
      <w:r>
        <w:t xml:space="preserve">, </w:t>
      </w:r>
      <w:proofErr w:type="spellStart"/>
      <w:r>
        <w:t>tuomet</w:t>
      </w:r>
      <w:proofErr w:type="spellEnd"/>
      <w:r>
        <w:t xml:space="preserve"> </w:t>
      </w:r>
      <w:proofErr w:type="spellStart"/>
      <w:r>
        <w:t>nurodykite</w:t>
      </w:r>
      <w:proofErr w:type="spellEnd"/>
      <w:r>
        <w:t xml:space="preserve"> </w:t>
      </w:r>
      <w:proofErr w:type="spellStart"/>
      <w:r>
        <w:t>kitą</w:t>
      </w:r>
      <w:proofErr w:type="spellEnd"/>
      <w:r>
        <w:t xml:space="preserve"> </w:t>
      </w:r>
      <w:proofErr w:type="spellStart"/>
      <w:r>
        <w:t>proporciją</w:t>
      </w:r>
      <w:proofErr w:type="spellEnd"/>
      <w:r>
        <w:t xml:space="preserve"> </w:t>
      </w:r>
      <w:proofErr w:type="spellStart"/>
      <w:r>
        <w:t>šiuo</w:t>
      </w:r>
      <w:proofErr w:type="spellEnd"/>
      <w:r>
        <w:t xml:space="preserve"> </w:t>
      </w:r>
      <w:proofErr w:type="spellStart"/>
      <w:r>
        <w:t>principu</w:t>
      </w:r>
      <w:proofErr w:type="spellEnd"/>
      <w:r>
        <w:t xml:space="preserve">. </w:t>
      </w:r>
      <w:proofErr w:type="spellStart"/>
      <w:r>
        <w:t>Pvz</w:t>
      </w:r>
      <w:proofErr w:type="spellEnd"/>
      <w:r>
        <w:t>.:</w:t>
      </w:r>
    </w:p>
    <w:p w14:paraId="01E1103F" w14:textId="6AA79B00" w:rsidR="007C49B4" w:rsidRDefault="007C49B4" w:rsidP="007C49B4">
      <w:pPr>
        <w:pStyle w:val="CommentText"/>
        <w:numPr>
          <w:ilvl w:val="0"/>
          <w:numId w:val="20"/>
        </w:numPr>
      </w:pPr>
      <w:r>
        <w:t xml:space="preserve"> 125 </w:t>
      </w:r>
      <w:proofErr w:type="gramStart"/>
      <w:r>
        <w:t>% :</w:t>
      </w:r>
      <w:proofErr w:type="gramEnd"/>
      <w:r>
        <w:t xml:space="preserve"> 75 % </w:t>
      </w:r>
      <w:proofErr w:type="spellStart"/>
      <w:r>
        <w:t>arba</w:t>
      </w:r>
      <w:proofErr w:type="spellEnd"/>
    </w:p>
    <w:p w14:paraId="75F9C29E" w14:textId="77777777" w:rsidR="007C49B4" w:rsidRDefault="007C49B4" w:rsidP="007C49B4">
      <w:pPr>
        <w:pStyle w:val="CommentText"/>
        <w:numPr>
          <w:ilvl w:val="0"/>
          <w:numId w:val="20"/>
        </w:numPr>
      </w:pPr>
      <w:r>
        <w:t xml:space="preserve"> 50 </w:t>
      </w:r>
      <w:proofErr w:type="gramStart"/>
      <w:r>
        <w:t>% :</w:t>
      </w:r>
      <w:proofErr w:type="gramEnd"/>
      <w:r>
        <w:t xml:space="preserve"> 150 % </w:t>
      </w:r>
      <w:proofErr w:type="spellStart"/>
      <w:r>
        <w:t>arba</w:t>
      </w:r>
      <w:proofErr w:type="spellEnd"/>
    </w:p>
    <w:p w14:paraId="4132D91E" w14:textId="45C80A58" w:rsidR="007C49B4" w:rsidRDefault="007C49B4" w:rsidP="007C49B4">
      <w:pPr>
        <w:pStyle w:val="CommentText"/>
        <w:numPr>
          <w:ilvl w:val="0"/>
          <w:numId w:val="20"/>
        </w:numPr>
      </w:pPr>
      <w:r>
        <w:t xml:space="preserve"> </w:t>
      </w:r>
      <w:r w:rsidR="002A4D4A">
        <w:t>k</w:t>
      </w:r>
      <w:r>
        <w:t>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132D91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4E33C" w16cex:dateUtc="2023-02-13T14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132D91E" w16cid:durableId="2794E33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6A2DD" w14:textId="77777777" w:rsidR="00B03571" w:rsidRDefault="00B03571" w:rsidP="00BA133C">
      <w:pPr>
        <w:spacing w:after="0"/>
      </w:pPr>
      <w:r>
        <w:separator/>
      </w:r>
    </w:p>
  </w:endnote>
  <w:endnote w:type="continuationSeparator" w:id="0">
    <w:p w14:paraId="70315E72" w14:textId="77777777" w:rsidR="00B03571" w:rsidRDefault="00B03571" w:rsidP="00BA133C">
      <w:pPr>
        <w:spacing w:after="0"/>
      </w:pPr>
      <w:r>
        <w:continuationSeparator/>
      </w:r>
    </w:p>
  </w:endnote>
  <w:endnote w:id="1">
    <w:p w14:paraId="2FAAB0F0" w14:textId="77777777" w:rsidR="00626103" w:rsidRPr="002A6195" w:rsidRDefault="00626103" w:rsidP="00ED348F">
      <w:pPr>
        <w:pStyle w:val="EndnoteText"/>
        <w:tabs>
          <w:tab w:val="left" w:pos="567"/>
        </w:tabs>
        <w:spacing w:after="240"/>
        <w:rPr>
          <w:lang w:val="en-US"/>
        </w:rPr>
      </w:pPr>
      <w:r w:rsidRPr="00653BC1">
        <w:rPr>
          <w:rStyle w:val="EndnoteReference"/>
          <w:rFonts w:asciiTheme="minorHAnsi" w:hAnsiTheme="minorHAnsi"/>
          <w:color w:val="FF0000"/>
          <w:sz w:val="28"/>
          <w:szCs w:val="28"/>
        </w:rPr>
        <w:endnoteRef/>
      </w:r>
      <w:r w:rsidRPr="00653BC1">
        <w:rPr>
          <w:rFonts w:asciiTheme="minorHAnsi" w:hAnsiTheme="minorHAnsi"/>
          <w:color w:val="FF0000"/>
          <w:sz w:val="28"/>
          <w:szCs w:val="28"/>
        </w:rPr>
        <w:t xml:space="preserve"> </w:t>
      </w:r>
      <w:r>
        <w:rPr>
          <w:lang w:val="en-US"/>
        </w:rPr>
        <w:tab/>
      </w:r>
      <w:r w:rsidRPr="002A6195">
        <w:rPr>
          <w:rFonts w:asciiTheme="minorHAnsi" w:hAnsiTheme="minorHAnsi" w:cstheme="minorHAnsi"/>
          <w:b/>
          <w:bCs/>
        </w:rPr>
        <w:t>NEBŪTINA</w:t>
      </w:r>
    </w:p>
  </w:endnote>
  <w:endnote w:id="2">
    <w:p w14:paraId="70A1CB9D" w14:textId="06771801" w:rsidR="007C49B4" w:rsidRPr="00ED348F" w:rsidRDefault="007C49B4" w:rsidP="00F676A9">
      <w:pPr>
        <w:pStyle w:val="EndnoteText"/>
        <w:tabs>
          <w:tab w:val="left" w:pos="567"/>
        </w:tabs>
        <w:spacing w:after="240"/>
        <w:ind w:left="567" w:hanging="567"/>
        <w:rPr>
          <w:rFonts w:asciiTheme="minorHAnsi" w:hAnsiTheme="minorHAnsi"/>
          <w:color w:val="FF0000"/>
        </w:rPr>
      </w:pPr>
      <w:r w:rsidRPr="00053952">
        <w:rPr>
          <w:rStyle w:val="EndnoteReference"/>
          <w:rFonts w:asciiTheme="minorHAnsi" w:hAnsiTheme="minorHAnsi"/>
          <w:color w:val="FF0000"/>
          <w:sz w:val="28"/>
          <w:szCs w:val="28"/>
        </w:rPr>
        <w:endnoteRef/>
      </w:r>
      <w:r w:rsidRPr="00053952">
        <w:rPr>
          <w:rFonts w:asciiTheme="minorHAnsi" w:hAnsi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/>
          <w:color w:val="FF0000"/>
          <w:sz w:val="28"/>
          <w:szCs w:val="28"/>
        </w:rPr>
        <w:tab/>
      </w:r>
      <w:r w:rsidRPr="00ED348F">
        <w:rPr>
          <w:rFonts w:asciiTheme="minorHAnsi" w:hAnsiTheme="minorHAnsi"/>
          <w:color w:val="000000" w:themeColor="text1"/>
        </w:rPr>
        <w:t>Vadovaujantis įstatymu, atlikėjų  teisė į AGATA atlygį yra neperduodama neatšaukiama ir neperleidžiama, todėl atlikėjų dalis negali būti 0.</w:t>
      </w:r>
    </w:p>
  </w:endnote>
  <w:endnote w:id="3">
    <w:p w14:paraId="7A2EE6F0" w14:textId="29145069" w:rsidR="00653BC1" w:rsidRDefault="00F676A9" w:rsidP="00F676A9">
      <w:pPr>
        <w:pStyle w:val="EndnoteText"/>
        <w:tabs>
          <w:tab w:val="left" w:pos="567"/>
        </w:tabs>
        <w:rPr>
          <w:rFonts w:asciiTheme="minorHAnsi" w:hAnsiTheme="minorHAnsi"/>
          <w:color w:val="000000" w:themeColor="text1"/>
        </w:rPr>
      </w:pPr>
      <w:r w:rsidRPr="00F676A9">
        <w:rPr>
          <w:rStyle w:val="EndnoteReference"/>
          <w:rFonts w:asciiTheme="minorHAnsi" w:hAnsiTheme="minorHAnsi"/>
          <w:color w:val="FF0000"/>
          <w:sz w:val="28"/>
          <w:szCs w:val="28"/>
        </w:rPr>
        <w:endnoteRef/>
      </w:r>
      <w:r w:rsidRPr="00F676A9">
        <w:rPr>
          <w:rFonts w:asciiTheme="minorHAnsi" w:hAnsi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/>
          <w:color w:val="FF0000"/>
          <w:sz w:val="28"/>
          <w:szCs w:val="28"/>
        </w:rPr>
        <w:tab/>
      </w:r>
      <w:r w:rsidR="00653BC1">
        <w:rPr>
          <w:rFonts w:asciiTheme="minorHAnsi" w:hAnsiTheme="minorHAnsi"/>
          <w:color w:val="000000" w:themeColor="text1"/>
        </w:rPr>
        <w:t xml:space="preserve">Nurodykite </w:t>
      </w:r>
      <w:r w:rsidR="00653BC1" w:rsidRPr="00653BC1">
        <w:rPr>
          <w:rFonts w:asciiTheme="minorHAnsi" w:hAnsiTheme="minorHAnsi"/>
          <w:b/>
          <w:bCs/>
          <w:color w:val="000000" w:themeColor="text1"/>
        </w:rPr>
        <w:t>VISUS</w:t>
      </w:r>
      <w:r w:rsidR="00653BC1">
        <w:rPr>
          <w:rFonts w:asciiTheme="minorHAnsi" w:hAnsiTheme="minorHAnsi"/>
          <w:color w:val="000000" w:themeColor="text1"/>
        </w:rPr>
        <w:t xml:space="preserve"> </w:t>
      </w:r>
      <w:r w:rsidR="002A4D4A" w:rsidRPr="002A4D4A">
        <w:rPr>
          <w:rFonts w:asciiTheme="minorHAnsi" w:hAnsiTheme="minorHAnsi" w:cstheme="minorHAnsi"/>
          <w:bCs/>
        </w:rPr>
        <w:t xml:space="preserve">fonogramose </w:t>
      </w:r>
      <w:proofErr w:type="spellStart"/>
      <w:r w:rsidR="002A4D4A" w:rsidRPr="002A4D4A">
        <w:rPr>
          <w:rFonts w:asciiTheme="minorHAnsi" w:hAnsiTheme="minorHAnsi" w:cstheme="minorHAnsi"/>
          <w:bCs/>
        </w:rPr>
        <w:t>dalyva</w:t>
      </w:r>
      <w:r w:rsidR="002A4D4A">
        <w:rPr>
          <w:rFonts w:asciiTheme="minorHAnsi" w:hAnsiTheme="minorHAnsi" w:cstheme="minorHAnsi"/>
          <w:bCs/>
          <w:lang w:val="en-US"/>
        </w:rPr>
        <w:t>ujančius</w:t>
      </w:r>
      <w:proofErr w:type="spellEnd"/>
      <w:r w:rsidR="002A4D4A">
        <w:rPr>
          <w:rFonts w:asciiTheme="minorHAnsi" w:hAnsiTheme="minorHAnsi" w:cstheme="minorHAnsi"/>
          <w:b/>
        </w:rPr>
        <w:t xml:space="preserve"> </w:t>
      </w:r>
      <w:r w:rsidR="00653BC1">
        <w:rPr>
          <w:rFonts w:asciiTheme="minorHAnsi" w:hAnsiTheme="minorHAnsi"/>
          <w:color w:val="000000" w:themeColor="text1"/>
        </w:rPr>
        <w:t>atlikėjus</w:t>
      </w:r>
      <w:r w:rsidR="00653BC1">
        <w:rPr>
          <w:rFonts w:asciiTheme="minorHAnsi" w:hAnsiTheme="minorHAnsi"/>
          <w:color w:val="000000" w:themeColor="text1"/>
        </w:rPr>
        <w:t>.</w:t>
      </w:r>
    </w:p>
    <w:p w14:paraId="566BF2AF" w14:textId="72ADF98D" w:rsidR="00F676A9" w:rsidRPr="00F676A9" w:rsidRDefault="00F676A9" w:rsidP="00653BC1">
      <w:pPr>
        <w:pStyle w:val="EndnoteText"/>
        <w:tabs>
          <w:tab w:val="left" w:pos="567"/>
        </w:tabs>
        <w:spacing w:after="240"/>
        <w:ind w:firstLine="567"/>
        <w:rPr>
          <w:rFonts w:asciiTheme="minorHAnsi" w:hAnsiTheme="minorHAnsi"/>
          <w:sz w:val="28"/>
          <w:szCs w:val="28"/>
        </w:rPr>
      </w:pPr>
      <w:r w:rsidRPr="00ED348F">
        <w:rPr>
          <w:rFonts w:asciiTheme="minorHAnsi" w:hAnsiTheme="minorHAnsi"/>
          <w:color w:val="000000" w:themeColor="text1"/>
        </w:rPr>
        <w:t>Vadovaujantis įstatymu</w:t>
      </w:r>
      <w:r w:rsidRPr="00653BC1">
        <w:rPr>
          <w:rFonts w:asciiTheme="minorHAnsi" w:hAnsiTheme="minorHAnsi"/>
          <w:color w:val="000000" w:themeColor="text1"/>
        </w:rPr>
        <w:t>, nė vieno atlikėjo dalis negali būti 0</w:t>
      </w:r>
      <w:r w:rsidRPr="00653BC1">
        <w:rPr>
          <w:rFonts w:asciiTheme="minorHAnsi" w:hAnsiTheme="minorHAnsi"/>
          <w:color w:val="000000" w:themeColor="text1"/>
          <w:lang w:val="en-US"/>
        </w:rPr>
        <w:t>% (</w:t>
      </w:r>
      <w:r w:rsidRPr="00653BC1">
        <w:rPr>
          <w:rFonts w:asciiTheme="minorHAnsi" w:hAnsiTheme="minorHAnsi"/>
          <w:color w:val="000000" w:themeColor="text1"/>
        </w:rPr>
        <w:t xml:space="preserve">žr. </w:t>
      </w:r>
      <w:r w:rsidR="00653BC1" w:rsidRPr="00653BC1">
        <w:rPr>
          <w:rFonts w:asciiTheme="minorHAnsi" w:hAnsiTheme="minorHAnsi"/>
          <w:color w:val="000000" w:themeColor="text1"/>
        </w:rPr>
        <w:t>[</w:t>
      </w:r>
      <w:r w:rsidR="00653BC1" w:rsidRPr="00653BC1">
        <w:rPr>
          <w:rFonts w:asciiTheme="minorHAnsi" w:hAnsiTheme="minorHAnsi"/>
          <w:color w:val="FF0000"/>
        </w:rPr>
        <w:t>ii</w:t>
      </w:r>
      <w:r w:rsidR="00653BC1" w:rsidRPr="00653BC1">
        <w:rPr>
          <w:rFonts w:asciiTheme="minorHAnsi" w:hAnsiTheme="minorHAnsi"/>
          <w:color w:val="000000" w:themeColor="text1"/>
        </w:rPr>
        <w:t>])</w:t>
      </w:r>
      <w:r w:rsidR="002A4D4A">
        <w:rPr>
          <w:rFonts w:asciiTheme="minorHAnsi" w:hAnsiTheme="minorHAnsi"/>
          <w:color w:val="000000" w:themeColor="text1"/>
        </w:rPr>
        <w:t>.</w:t>
      </w:r>
    </w:p>
  </w:endnote>
  <w:endnote w:id="4">
    <w:p w14:paraId="64C4F3CE" w14:textId="174B929B" w:rsidR="00653BC1" w:rsidRPr="00653BC1" w:rsidRDefault="00653BC1" w:rsidP="00653BC1">
      <w:pPr>
        <w:pStyle w:val="EndnoteText"/>
        <w:tabs>
          <w:tab w:val="left" w:pos="567"/>
        </w:tabs>
        <w:spacing w:after="240"/>
        <w:rPr>
          <w:rFonts w:asciiTheme="minorHAnsi" w:hAnsiTheme="minorHAnsi"/>
          <w:color w:val="000000" w:themeColor="text1"/>
          <w:lang w:val="en-US"/>
        </w:rPr>
      </w:pPr>
      <w:r w:rsidRPr="00653BC1">
        <w:rPr>
          <w:rStyle w:val="EndnoteReference"/>
          <w:rFonts w:asciiTheme="minorHAnsi" w:hAnsiTheme="minorHAnsi"/>
          <w:color w:val="FF0000"/>
          <w:sz w:val="28"/>
          <w:szCs w:val="28"/>
        </w:rPr>
        <w:endnoteRef/>
      </w:r>
      <w:r w:rsidRPr="00653BC1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color w:val="000000" w:themeColor="text1"/>
        </w:rPr>
        <w:t xml:space="preserve">Nurodykite </w:t>
      </w:r>
      <w:r w:rsidRPr="00653BC1">
        <w:rPr>
          <w:rFonts w:asciiTheme="minorHAnsi" w:hAnsiTheme="minorHAnsi"/>
          <w:b/>
          <w:bCs/>
          <w:color w:val="000000" w:themeColor="text1"/>
        </w:rPr>
        <w:t>VISUS</w:t>
      </w:r>
      <w:r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 xml:space="preserve">fonogramų gamintojus (įskaitant tuos, kuriems skiriama 0 </w:t>
      </w:r>
      <w:r>
        <w:rPr>
          <w:rFonts w:asciiTheme="minorHAnsi" w:hAnsiTheme="minorHAnsi"/>
          <w:color w:val="000000" w:themeColor="text1"/>
          <w:lang w:val="en-US"/>
        </w:rPr>
        <w:t>%)</w:t>
      </w:r>
      <w:r w:rsidR="002A4D4A">
        <w:rPr>
          <w:rFonts w:asciiTheme="minorHAnsi" w:hAnsiTheme="minorHAnsi"/>
          <w:color w:val="000000" w:themeColor="text1"/>
          <w:lang w:val="en-US"/>
        </w:rPr>
        <w:t>.</w:t>
      </w:r>
    </w:p>
  </w:endnote>
  <w:endnote w:id="5">
    <w:p w14:paraId="1A845F03" w14:textId="49440BDD" w:rsidR="00653BC1" w:rsidRPr="00653BC1" w:rsidRDefault="00653BC1" w:rsidP="00653BC1">
      <w:pPr>
        <w:pStyle w:val="EndnoteText"/>
        <w:tabs>
          <w:tab w:val="left" w:pos="567"/>
        </w:tabs>
        <w:spacing w:after="240"/>
        <w:rPr>
          <w:lang w:val="en-US"/>
        </w:rPr>
      </w:pPr>
      <w:r w:rsidRPr="00653BC1">
        <w:rPr>
          <w:rStyle w:val="EndnoteReference"/>
          <w:rFonts w:asciiTheme="minorHAnsi" w:hAnsiTheme="minorHAnsi"/>
          <w:color w:val="FF0000"/>
          <w:sz w:val="28"/>
          <w:szCs w:val="28"/>
        </w:rPr>
        <w:endnoteRef/>
      </w:r>
      <w:r>
        <w:t xml:space="preserve"> </w:t>
      </w:r>
      <w:r>
        <w:tab/>
      </w:r>
      <w:r>
        <w:rPr>
          <w:rFonts w:asciiTheme="minorHAnsi" w:hAnsiTheme="minorHAnsi" w:cstheme="minorHAnsi"/>
        </w:rPr>
        <w:t>Pasirašo</w:t>
      </w:r>
      <w:r w:rsidRPr="00A41C75">
        <w:rPr>
          <w:rFonts w:asciiTheme="minorHAnsi" w:hAnsiTheme="minorHAnsi" w:cstheme="minorHAnsi"/>
        </w:rPr>
        <w:t xml:space="preserve"> </w:t>
      </w:r>
      <w:r w:rsidRPr="00A41C75">
        <w:rPr>
          <w:rFonts w:asciiTheme="minorHAnsi" w:hAnsiTheme="minorHAnsi" w:cstheme="minorHAnsi"/>
          <w:b/>
        </w:rPr>
        <w:t xml:space="preserve">VISI </w:t>
      </w:r>
      <w:r w:rsidR="002A4D4A" w:rsidRPr="002A4D4A">
        <w:rPr>
          <w:rFonts w:asciiTheme="minorHAnsi" w:hAnsiTheme="minorHAnsi" w:cstheme="minorHAnsi"/>
          <w:bCs/>
        </w:rPr>
        <w:t>fonogramose dalyv</w:t>
      </w:r>
      <w:r w:rsidR="002A4D4A">
        <w:rPr>
          <w:rFonts w:asciiTheme="minorHAnsi" w:hAnsiTheme="minorHAnsi" w:cstheme="minorHAnsi"/>
          <w:bCs/>
        </w:rPr>
        <w:t>aujantys</w:t>
      </w:r>
      <w:r w:rsidR="002A4D4A">
        <w:rPr>
          <w:rFonts w:asciiTheme="minorHAnsi" w:hAnsiTheme="minorHAnsi" w:cstheme="minorHAnsi"/>
          <w:b/>
        </w:rPr>
        <w:t xml:space="preserve"> </w:t>
      </w:r>
      <w:r w:rsidR="002A4D4A">
        <w:rPr>
          <w:rFonts w:asciiTheme="minorHAnsi" w:hAnsiTheme="minorHAnsi" w:cstheme="minorHAnsi"/>
          <w:bCs/>
        </w:rPr>
        <w:t>atlikėjai.</w:t>
      </w:r>
    </w:p>
  </w:endnote>
  <w:endnote w:id="6">
    <w:p w14:paraId="30EF1E83" w14:textId="52880908" w:rsidR="00653BC1" w:rsidRDefault="00653BC1" w:rsidP="00653BC1">
      <w:pPr>
        <w:pStyle w:val="EndnoteText"/>
        <w:tabs>
          <w:tab w:val="left" w:pos="567"/>
        </w:tabs>
        <w:spacing w:before="120"/>
      </w:pPr>
      <w:r w:rsidRPr="00626103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626103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</w:rPr>
        <w:t>Pasirašo</w:t>
      </w:r>
      <w:r w:rsidRPr="00A41C75">
        <w:rPr>
          <w:rFonts w:asciiTheme="minorHAnsi" w:hAnsiTheme="minorHAnsi" w:cstheme="minorHAnsi"/>
        </w:rPr>
        <w:t xml:space="preserve"> </w:t>
      </w:r>
      <w:r w:rsidRPr="00A41C75">
        <w:rPr>
          <w:rFonts w:asciiTheme="minorHAnsi" w:hAnsiTheme="minorHAnsi" w:cstheme="minorHAnsi"/>
          <w:b/>
        </w:rPr>
        <w:t xml:space="preserve">VISI </w:t>
      </w:r>
      <w:r w:rsidRPr="0033096E">
        <w:rPr>
          <w:rFonts w:asciiTheme="minorHAnsi" w:hAnsiTheme="minorHAnsi" w:cstheme="minorHAnsi"/>
          <w:bCs/>
        </w:rPr>
        <w:t>fonogramų gamintojai</w:t>
      </w:r>
      <w:r w:rsidRPr="00A41C75">
        <w:rPr>
          <w:rFonts w:asciiTheme="minorHAnsi" w:hAnsiTheme="minorHAnsi" w:cstheme="minorHAnsi"/>
        </w:rPr>
        <w:t xml:space="preserve"> (įskaitant tuos, kuriems skiriama 0</w:t>
      </w:r>
      <w:r w:rsidRPr="00A41C75">
        <w:rPr>
          <w:rFonts w:asciiTheme="minorHAnsi" w:hAnsiTheme="minorHAnsi" w:cstheme="minorHAnsi"/>
          <w:lang w:val="en-US"/>
        </w:rPr>
        <w:t>%)</w:t>
      </w:r>
      <w:r w:rsidR="002A4D4A">
        <w:rPr>
          <w:rFonts w:asciiTheme="minorHAnsi" w:hAnsiTheme="minorHAnsi" w:cstheme="minorHAnsi"/>
          <w:lang w:val="en-US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altName w:val="Times New Roman"/>
    <w:panose1 w:val="02020603050405020304"/>
    <w:charset w:val="00"/>
    <w:family w:val="roman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85399677"/>
      <w:docPartObj>
        <w:docPartGallery w:val="Page Numbers (Bottom of Page)"/>
        <w:docPartUnique/>
      </w:docPartObj>
    </w:sdtPr>
    <w:sdtContent>
      <w:p w14:paraId="0B9C5046" w14:textId="77777777" w:rsidR="003B39CE" w:rsidRDefault="003B39CE" w:rsidP="00EA52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816170549"/>
      <w:docPartObj>
        <w:docPartGallery w:val="Page Numbers (Bottom of Page)"/>
        <w:docPartUnique/>
      </w:docPartObj>
    </w:sdtPr>
    <w:sdtContent>
      <w:p w14:paraId="06C0439B" w14:textId="77777777" w:rsidR="00D41C29" w:rsidRDefault="00D41C29" w:rsidP="003B39CE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EE514D" w14:textId="77777777" w:rsidR="00D41C29" w:rsidRDefault="00D41C29" w:rsidP="00D41C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7076F" w14:textId="77777777" w:rsidR="00B67B26" w:rsidRDefault="00B62D95" w:rsidP="004B2A08">
    <w:pPr>
      <w:pStyle w:val="AGATAlegal"/>
      <w:tabs>
        <w:tab w:val="center" w:pos="2455"/>
      </w:tabs>
      <w:ind w:left="-1980" w:right="360"/>
    </w:pPr>
    <w:r w:rsidRPr="00315E50">
      <w:rPr>
        <w:noProof/>
      </w:rPr>
      <w:drawing>
        <wp:inline distT="0" distB="0" distL="0" distR="0" wp14:anchorId="06EB4098" wp14:editId="0A19B980">
          <wp:extent cx="7685097" cy="1024381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8742" cy="1035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4D1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EE1268" wp14:editId="2344EE62">
              <wp:simplePos x="0" y="0"/>
              <wp:positionH relativeFrom="column">
                <wp:posOffset>-1456055</wp:posOffset>
              </wp:positionH>
              <wp:positionV relativeFrom="paragraph">
                <wp:posOffset>-367030</wp:posOffset>
              </wp:positionV>
              <wp:extent cx="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5C215B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4.65pt,-28.9pt" to="-114.65pt,-2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" strokecolor="black [3200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2020D" w14:textId="77777777" w:rsidR="00186625" w:rsidRDefault="001645CF" w:rsidP="001645CF">
    <w:pPr>
      <w:pStyle w:val="Footer"/>
      <w:ind w:left="-1170" w:right="-2000"/>
    </w:pPr>
    <w:r w:rsidRPr="00315E50">
      <w:rPr>
        <w:noProof/>
      </w:rPr>
      <w:drawing>
        <wp:inline distT="0" distB="0" distL="0" distR="0" wp14:anchorId="2CE0554B" wp14:editId="3534E128">
          <wp:extent cx="6837680" cy="966007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"/>
                  <a:stretch/>
                </pic:blipFill>
                <pic:spPr bwMode="auto">
                  <a:xfrm>
                    <a:off x="0" y="0"/>
                    <a:ext cx="6882097" cy="9722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64F1A" w14:textId="77777777" w:rsidR="00B03571" w:rsidRDefault="00B03571" w:rsidP="00BA133C">
      <w:pPr>
        <w:spacing w:after="0"/>
      </w:pPr>
      <w:r>
        <w:separator/>
      </w:r>
    </w:p>
  </w:footnote>
  <w:footnote w:type="continuationSeparator" w:id="0">
    <w:p w14:paraId="7AF46C8F" w14:textId="77777777" w:rsidR="00B03571" w:rsidRDefault="00B03571" w:rsidP="00BA13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54985587"/>
      <w:docPartObj>
        <w:docPartGallery w:val="Page Numbers (Top of Page)"/>
        <w:docPartUnique/>
      </w:docPartObj>
    </w:sdtPr>
    <w:sdtContent>
      <w:p w14:paraId="46275440" w14:textId="77777777" w:rsidR="000F2D32" w:rsidRDefault="000F2D32" w:rsidP="003B34E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97B4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D802B9" w14:textId="77777777" w:rsidR="000F2D32" w:rsidRDefault="000F2D32" w:rsidP="000F2D3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0070780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398E3F09" w14:textId="77777777" w:rsidR="00B62D95" w:rsidRDefault="00B62D95" w:rsidP="00B62D95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- 2 -</w:t>
        </w:r>
        <w:r>
          <w:rPr>
            <w:rStyle w:val="PageNumber"/>
          </w:rPr>
          <w:fldChar w:fldCharType="end"/>
        </w:r>
      </w:p>
    </w:sdtContent>
  </w:sdt>
  <w:p w14:paraId="211501F4" w14:textId="77777777" w:rsidR="006022E0" w:rsidRDefault="00DF233A" w:rsidP="00DF233A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610B74B1" wp14:editId="0F889C92">
          <wp:extent cx="411982" cy="41198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818028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0113D46C" w14:textId="77777777" w:rsidR="00497D51" w:rsidRDefault="00497D51" w:rsidP="00497D51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- 4 -</w:t>
        </w:r>
        <w:r>
          <w:rPr>
            <w:rStyle w:val="PageNumber"/>
          </w:rPr>
          <w:fldChar w:fldCharType="end"/>
        </w:r>
      </w:p>
    </w:sdtContent>
  </w:sdt>
  <w:p w14:paraId="70C8EFEC" w14:textId="77777777" w:rsidR="00497D51" w:rsidRDefault="00497D51" w:rsidP="00497D51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2679EDD6" wp14:editId="2EA5E21E">
          <wp:extent cx="411982" cy="41198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A935E2" w14:textId="77777777" w:rsidR="009509FD" w:rsidRPr="00315E50" w:rsidRDefault="009509FD" w:rsidP="00B62D95">
    <w:pPr>
      <w:pStyle w:val="AGATAleg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594.8pt;height:151.8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D4851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2A9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A8F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FE6B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AE0B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CEEA8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1061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9C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3CC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2201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C52018BE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pStyle w:val="AGATAsublist"/>
      <w:lvlText w:val="%1.%2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/>
        <w:bCs/>
        <w:color w:val="00000A"/>
        <w:sz w:val="20"/>
        <w:szCs w:val="20"/>
      </w:rPr>
    </w:lvl>
    <w:lvl w:ilvl="2">
      <w:start w:val="1"/>
      <w:numFmt w:val="decimal"/>
      <w:pStyle w:val="AGATAsubsublist"/>
      <w:lvlText w:val="%1.%2.%3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bCs/>
        <w:color w:val="00000A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11" w15:restartNumberingAfterBreak="0">
    <w:nsid w:val="016C2DDD"/>
    <w:multiLevelType w:val="hybridMultilevel"/>
    <w:tmpl w:val="F16A0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825C3"/>
    <w:multiLevelType w:val="hybridMultilevel"/>
    <w:tmpl w:val="A686D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14069"/>
    <w:multiLevelType w:val="multilevel"/>
    <w:tmpl w:val="DAE40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pStyle w:val="AGATAlist"/>
      <w:isLgl/>
      <w:lvlText w:val="%1.%2."/>
      <w:lvlJc w:val="left"/>
      <w:pPr>
        <w:ind w:left="630" w:hanging="360"/>
      </w:pPr>
      <w:rPr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14" w15:restartNumberingAfterBreak="0">
    <w:nsid w:val="2ECD1D09"/>
    <w:multiLevelType w:val="hybridMultilevel"/>
    <w:tmpl w:val="2AB8636A"/>
    <w:lvl w:ilvl="0" w:tplc="65943BD6">
      <w:start w:val="3"/>
      <w:numFmt w:val="bullet"/>
      <w:pStyle w:val="AGATAbullets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A4D4ED7"/>
    <w:multiLevelType w:val="hybridMultilevel"/>
    <w:tmpl w:val="0C962D3C"/>
    <w:lvl w:ilvl="0" w:tplc="24E6E99E">
      <w:start w:val="5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19B6E22"/>
    <w:multiLevelType w:val="hybridMultilevel"/>
    <w:tmpl w:val="E5DCDCEC"/>
    <w:lvl w:ilvl="0" w:tplc="41DCF0A0">
      <w:numFmt w:val="bullet"/>
      <w:lvlText w:val="-"/>
      <w:lvlJc w:val="left"/>
      <w:pPr>
        <w:ind w:left="1500" w:hanging="360"/>
      </w:pPr>
      <w:rPr>
        <w:rFonts w:ascii="Calibri" w:eastAsia="SimSu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5B8B3397"/>
    <w:multiLevelType w:val="hybridMultilevel"/>
    <w:tmpl w:val="B812426E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 w15:restartNumberingAfterBreak="0">
    <w:nsid w:val="6C6C3345"/>
    <w:multiLevelType w:val="hybridMultilevel"/>
    <w:tmpl w:val="C452FDA2"/>
    <w:lvl w:ilvl="0" w:tplc="65747292">
      <w:start w:val="20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5C3972"/>
    <w:multiLevelType w:val="hybridMultilevel"/>
    <w:tmpl w:val="5FAA7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179816">
    <w:abstractNumId w:val="0"/>
  </w:num>
  <w:num w:numId="2" w16cid:durableId="1112701730">
    <w:abstractNumId w:val="1"/>
  </w:num>
  <w:num w:numId="3" w16cid:durableId="1943026428">
    <w:abstractNumId w:val="2"/>
  </w:num>
  <w:num w:numId="4" w16cid:durableId="1622609190">
    <w:abstractNumId w:val="3"/>
  </w:num>
  <w:num w:numId="5" w16cid:durableId="1075588186">
    <w:abstractNumId w:val="8"/>
  </w:num>
  <w:num w:numId="6" w16cid:durableId="1047529072">
    <w:abstractNumId w:val="4"/>
  </w:num>
  <w:num w:numId="7" w16cid:durableId="126974598">
    <w:abstractNumId w:val="5"/>
  </w:num>
  <w:num w:numId="8" w16cid:durableId="1069500010">
    <w:abstractNumId w:val="6"/>
  </w:num>
  <w:num w:numId="9" w16cid:durableId="1906329841">
    <w:abstractNumId w:val="7"/>
  </w:num>
  <w:num w:numId="10" w16cid:durableId="651299175">
    <w:abstractNumId w:val="9"/>
  </w:num>
  <w:num w:numId="11" w16cid:durableId="1463034357">
    <w:abstractNumId w:val="10"/>
  </w:num>
  <w:num w:numId="12" w16cid:durableId="2049336407">
    <w:abstractNumId w:val="14"/>
  </w:num>
  <w:num w:numId="13" w16cid:durableId="637029375">
    <w:abstractNumId w:val="12"/>
  </w:num>
  <w:num w:numId="14" w16cid:durableId="1299258772">
    <w:abstractNumId w:val="19"/>
  </w:num>
  <w:num w:numId="15" w16cid:durableId="1807357553">
    <w:abstractNumId w:val="18"/>
  </w:num>
  <w:num w:numId="16" w16cid:durableId="2018271112">
    <w:abstractNumId w:val="13"/>
  </w:num>
  <w:num w:numId="17" w16cid:durableId="1094594820">
    <w:abstractNumId w:val="15"/>
  </w:num>
  <w:num w:numId="18" w16cid:durableId="370344798">
    <w:abstractNumId w:val="11"/>
  </w:num>
  <w:num w:numId="19" w16cid:durableId="1249345114">
    <w:abstractNumId w:val="16"/>
  </w:num>
  <w:num w:numId="20" w16cid:durableId="1513256202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hideSpellingErrors/>
  <w:hideGrammaticalErrors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859"/>
    <w:rsid w:val="00021462"/>
    <w:rsid w:val="000420F9"/>
    <w:rsid w:val="00053952"/>
    <w:rsid w:val="00091206"/>
    <w:rsid w:val="00093779"/>
    <w:rsid w:val="000A5B9C"/>
    <w:rsid w:val="000B7815"/>
    <w:rsid w:val="000B7A94"/>
    <w:rsid w:val="000C0088"/>
    <w:rsid w:val="000C6019"/>
    <w:rsid w:val="000D5086"/>
    <w:rsid w:val="000E0E28"/>
    <w:rsid w:val="000E6C2B"/>
    <w:rsid w:val="000F2D32"/>
    <w:rsid w:val="00133390"/>
    <w:rsid w:val="001645CF"/>
    <w:rsid w:val="001803B7"/>
    <w:rsid w:val="00186625"/>
    <w:rsid w:val="001B51D4"/>
    <w:rsid w:val="001E05D9"/>
    <w:rsid w:val="00217558"/>
    <w:rsid w:val="002510E9"/>
    <w:rsid w:val="00284D59"/>
    <w:rsid w:val="00293A6A"/>
    <w:rsid w:val="002A4D4A"/>
    <w:rsid w:val="002A6195"/>
    <w:rsid w:val="002C0C42"/>
    <w:rsid w:val="002F189F"/>
    <w:rsid w:val="00310A02"/>
    <w:rsid w:val="00315E50"/>
    <w:rsid w:val="0031681C"/>
    <w:rsid w:val="00391EFE"/>
    <w:rsid w:val="003B34E6"/>
    <w:rsid w:val="003B39CE"/>
    <w:rsid w:val="003C28D2"/>
    <w:rsid w:val="003E7F16"/>
    <w:rsid w:val="00421247"/>
    <w:rsid w:val="00427C76"/>
    <w:rsid w:val="004541C0"/>
    <w:rsid w:val="00455282"/>
    <w:rsid w:val="00497D51"/>
    <w:rsid w:val="004B2A08"/>
    <w:rsid w:val="004B7B0A"/>
    <w:rsid w:val="004C652A"/>
    <w:rsid w:val="004D695F"/>
    <w:rsid w:val="004D746E"/>
    <w:rsid w:val="004E608C"/>
    <w:rsid w:val="00502CD9"/>
    <w:rsid w:val="00504E66"/>
    <w:rsid w:val="0051415A"/>
    <w:rsid w:val="00515C06"/>
    <w:rsid w:val="00526E89"/>
    <w:rsid w:val="00550380"/>
    <w:rsid w:val="00562A7E"/>
    <w:rsid w:val="005B296D"/>
    <w:rsid w:val="006022E0"/>
    <w:rsid w:val="00604A38"/>
    <w:rsid w:val="00616521"/>
    <w:rsid w:val="00624EA3"/>
    <w:rsid w:val="00626103"/>
    <w:rsid w:val="0062610B"/>
    <w:rsid w:val="00653BC1"/>
    <w:rsid w:val="006715FA"/>
    <w:rsid w:val="00674310"/>
    <w:rsid w:val="006F0A96"/>
    <w:rsid w:val="0073105F"/>
    <w:rsid w:val="007375DD"/>
    <w:rsid w:val="007407F3"/>
    <w:rsid w:val="0078003B"/>
    <w:rsid w:val="00786970"/>
    <w:rsid w:val="007A0D02"/>
    <w:rsid w:val="007C1D04"/>
    <w:rsid w:val="007C2102"/>
    <w:rsid w:val="007C49B4"/>
    <w:rsid w:val="007D583E"/>
    <w:rsid w:val="007E64E4"/>
    <w:rsid w:val="007F5135"/>
    <w:rsid w:val="008102F1"/>
    <w:rsid w:val="008115E3"/>
    <w:rsid w:val="0083629B"/>
    <w:rsid w:val="00846A23"/>
    <w:rsid w:val="00871AAF"/>
    <w:rsid w:val="008B6205"/>
    <w:rsid w:val="008C1ED7"/>
    <w:rsid w:val="008C262E"/>
    <w:rsid w:val="008C5B91"/>
    <w:rsid w:val="008E0DF7"/>
    <w:rsid w:val="008E3859"/>
    <w:rsid w:val="008E6A9F"/>
    <w:rsid w:val="008F0B32"/>
    <w:rsid w:val="008F1B4D"/>
    <w:rsid w:val="00905A3B"/>
    <w:rsid w:val="0094507D"/>
    <w:rsid w:val="009509FD"/>
    <w:rsid w:val="009517DB"/>
    <w:rsid w:val="0098766E"/>
    <w:rsid w:val="0099194F"/>
    <w:rsid w:val="00993B6B"/>
    <w:rsid w:val="009A7827"/>
    <w:rsid w:val="009D4419"/>
    <w:rsid w:val="009E6BCE"/>
    <w:rsid w:val="00A21A45"/>
    <w:rsid w:val="00A23E5D"/>
    <w:rsid w:val="00A311C0"/>
    <w:rsid w:val="00A336B6"/>
    <w:rsid w:val="00A54D1B"/>
    <w:rsid w:val="00A61158"/>
    <w:rsid w:val="00AA1DB3"/>
    <w:rsid w:val="00AD57F0"/>
    <w:rsid w:val="00AE05D6"/>
    <w:rsid w:val="00AE4042"/>
    <w:rsid w:val="00B03571"/>
    <w:rsid w:val="00B34C88"/>
    <w:rsid w:val="00B56AA9"/>
    <w:rsid w:val="00B6037E"/>
    <w:rsid w:val="00B626BA"/>
    <w:rsid w:val="00B62D95"/>
    <w:rsid w:val="00B67B26"/>
    <w:rsid w:val="00B91568"/>
    <w:rsid w:val="00BA133C"/>
    <w:rsid w:val="00BC28E3"/>
    <w:rsid w:val="00BC7AFF"/>
    <w:rsid w:val="00BE1848"/>
    <w:rsid w:val="00BE508D"/>
    <w:rsid w:val="00BF644B"/>
    <w:rsid w:val="00C31F59"/>
    <w:rsid w:val="00C33C40"/>
    <w:rsid w:val="00C36F70"/>
    <w:rsid w:val="00C5605B"/>
    <w:rsid w:val="00C618E7"/>
    <w:rsid w:val="00C63209"/>
    <w:rsid w:val="00C77FE6"/>
    <w:rsid w:val="00C93C3E"/>
    <w:rsid w:val="00CC31EC"/>
    <w:rsid w:val="00CC6908"/>
    <w:rsid w:val="00CD1F23"/>
    <w:rsid w:val="00CF3D09"/>
    <w:rsid w:val="00D16D80"/>
    <w:rsid w:val="00D41C29"/>
    <w:rsid w:val="00D4205F"/>
    <w:rsid w:val="00D43224"/>
    <w:rsid w:val="00D61E92"/>
    <w:rsid w:val="00D72C7D"/>
    <w:rsid w:val="00D865B2"/>
    <w:rsid w:val="00D955C5"/>
    <w:rsid w:val="00D97B44"/>
    <w:rsid w:val="00DC10EF"/>
    <w:rsid w:val="00DF233A"/>
    <w:rsid w:val="00E10DED"/>
    <w:rsid w:val="00E12679"/>
    <w:rsid w:val="00E33DD5"/>
    <w:rsid w:val="00E43E9F"/>
    <w:rsid w:val="00E73CD2"/>
    <w:rsid w:val="00E7740C"/>
    <w:rsid w:val="00EC06C4"/>
    <w:rsid w:val="00ED30B7"/>
    <w:rsid w:val="00ED348F"/>
    <w:rsid w:val="00ED4B8D"/>
    <w:rsid w:val="00F13D78"/>
    <w:rsid w:val="00F158D6"/>
    <w:rsid w:val="00F2073E"/>
    <w:rsid w:val="00F531DE"/>
    <w:rsid w:val="00F676A9"/>
    <w:rsid w:val="00FB3219"/>
    <w:rsid w:val="00FB5D03"/>
    <w:rsid w:val="00FD18FE"/>
    <w:rsid w:val="00FF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D3019A"/>
  <w15:docId w15:val="{E003D326-A8BA-9A40-AFDA-1DB3333C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08D"/>
  </w:style>
  <w:style w:type="paragraph" w:styleId="Heading1">
    <w:name w:val="heading 1"/>
    <w:basedOn w:val="Normal"/>
    <w:next w:val="Normal"/>
    <w:link w:val="Heading1Char"/>
    <w:uiPriority w:val="9"/>
    <w:rsid w:val="00BE50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5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0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0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0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50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0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0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0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A13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133C"/>
  </w:style>
  <w:style w:type="paragraph" w:styleId="Footer">
    <w:name w:val="footer"/>
    <w:basedOn w:val="Normal"/>
    <w:link w:val="FooterChar"/>
    <w:uiPriority w:val="99"/>
    <w:unhideWhenUsed/>
    <w:rsid w:val="00BA1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33C"/>
  </w:style>
  <w:style w:type="paragraph" w:styleId="NormalWeb">
    <w:name w:val="Normal (Web)"/>
    <w:basedOn w:val="Normal"/>
    <w:uiPriority w:val="99"/>
    <w:unhideWhenUsed/>
    <w:rsid w:val="009E6B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E508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08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0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08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08D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508D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BE508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508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BE508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508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rsid w:val="00BE508D"/>
    <w:rPr>
      <w:b/>
      <w:bCs/>
    </w:rPr>
  </w:style>
  <w:style w:type="character" w:styleId="Emphasis">
    <w:name w:val="Emphasis"/>
    <w:basedOn w:val="DefaultParagraphFont"/>
    <w:uiPriority w:val="20"/>
    <w:rsid w:val="00BE508D"/>
    <w:rPr>
      <w:i/>
      <w:iCs/>
    </w:rPr>
  </w:style>
  <w:style w:type="paragraph" w:styleId="NoSpacing">
    <w:name w:val="No Spacing"/>
    <w:link w:val="NoSpacingChar"/>
    <w:uiPriority w:val="1"/>
    <w:rsid w:val="00BE508D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E508D"/>
  </w:style>
  <w:style w:type="paragraph" w:styleId="Quote">
    <w:name w:val="Quote"/>
    <w:basedOn w:val="Normal"/>
    <w:next w:val="Normal"/>
    <w:link w:val="QuoteChar"/>
    <w:uiPriority w:val="29"/>
    <w:rsid w:val="00BE508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508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BE508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08D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rsid w:val="00BE508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BE508D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BE508D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E508D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BE508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508D"/>
    <w:pPr>
      <w:outlineLvl w:val="9"/>
    </w:pPr>
  </w:style>
  <w:style w:type="paragraph" w:customStyle="1" w:styleId="AGATAparagraph">
    <w:name w:val="AGATA paragraph"/>
    <w:basedOn w:val="Normal"/>
    <w:qFormat/>
    <w:rsid w:val="00515C06"/>
    <w:pPr>
      <w:spacing w:before="240" w:after="240"/>
    </w:pPr>
    <w:rPr>
      <w:rFonts w:ascii="Verdana" w:hAnsi="Verdana" w:cs="Times New Roman (Body CS)"/>
      <w:sz w:val="18"/>
    </w:rPr>
  </w:style>
  <w:style w:type="character" w:customStyle="1" w:styleId="AGATAdefault">
    <w:name w:val="AGATA_default"/>
    <w:uiPriority w:val="1"/>
    <w:qFormat/>
    <w:rsid w:val="00515C06"/>
    <w:rPr>
      <w:rFonts w:ascii="Verdana" w:hAnsi="Verdana"/>
      <w:b w:val="0"/>
      <w:i w:val="0"/>
      <w:sz w:val="18"/>
    </w:rPr>
  </w:style>
  <w:style w:type="paragraph" w:customStyle="1" w:styleId="AGATAheading">
    <w:name w:val="AGATA_heading"/>
    <w:basedOn w:val="Heading1"/>
    <w:next w:val="AGATAparagraph"/>
    <w:autoRedefine/>
    <w:qFormat/>
    <w:rsid w:val="00391EFE"/>
    <w:pPr>
      <w:spacing w:before="840" w:after="840"/>
    </w:pPr>
    <w:rPr>
      <w:rFonts w:ascii="Verdana" w:hAnsi="Verdana" w:cs="Times New Roman (Headings CS)"/>
      <w:bCs w:val="0"/>
      <w:caps/>
      <w:color w:val="000000" w:themeColor="text1"/>
      <w:spacing w:val="20"/>
      <w:sz w:val="32"/>
      <w14:ligatures w14:val="standardContextual"/>
    </w:rPr>
  </w:style>
  <w:style w:type="paragraph" w:customStyle="1" w:styleId="AGATAlegal">
    <w:name w:val="AGATA_legal"/>
    <w:basedOn w:val="AGATAparagraph"/>
    <w:qFormat/>
    <w:rsid w:val="004E608C"/>
    <w:pPr>
      <w:spacing w:before="0" w:after="0"/>
    </w:pPr>
  </w:style>
  <w:style w:type="character" w:styleId="PageNumber">
    <w:name w:val="page number"/>
    <w:basedOn w:val="DefaultParagraphFont"/>
    <w:uiPriority w:val="99"/>
    <w:semiHidden/>
    <w:unhideWhenUsed/>
    <w:rsid w:val="003B39CE"/>
    <w:rPr>
      <w:rFonts w:ascii="Verdana" w:hAnsi="Verdana"/>
      <w:b w:val="0"/>
      <w:i w:val="0"/>
      <w:sz w:val="15"/>
    </w:rPr>
  </w:style>
  <w:style w:type="character" w:styleId="Hyperlink">
    <w:name w:val="Hyperlink"/>
    <w:basedOn w:val="DefaultParagraphFont"/>
    <w:uiPriority w:val="99"/>
    <w:unhideWhenUsed/>
    <w:rsid w:val="00427C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7C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7C76"/>
    <w:rPr>
      <w:color w:val="954F72" w:themeColor="followedHyperlink"/>
      <w:u w:val="single"/>
    </w:rPr>
  </w:style>
  <w:style w:type="paragraph" w:customStyle="1" w:styleId="AGATAHEADING2">
    <w:name w:val="AGATA_HEADING_2"/>
    <w:basedOn w:val="AGATAheading"/>
    <w:qFormat/>
    <w:rsid w:val="00C33C40"/>
    <w:pPr>
      <w:spacing w:before="360" w:after="360"/>
    </w:pPr>
    <w:rPr>
      <w:sz w:val="22"/>
    </w:rPr>
  </w:style>
  <w:style w:type="paragraph" w:customStyle="1" w:styleId="AGATAHeading3">
    <w:name w:val="AGATA_Heading_3"/>
    <w:basedOn w:val="AGATAHEADING2"/>
    <w:qFormat/>
    <w:rsid w:val="00993B6B"/>
    <w:rPr>
      <w:caps w:val="0"/>
      <w:spacing w:val="10"/>
    </w:rPr>
  </w:style>
  <w:style w:type="paragraph" w:customStyle="1" w:styleId="prastasis1">
    <w:name w:val="Įprastasis1"/>
    <w:rsid w:val="0078003B"/>
    <w:pPr>
      <w:suppressAutoHyphens/>
      <w:spacing w:after="0"/>
    </w:pPr>
    <w:rPr>
      <w:rFonts w:ascii="Times New Roman" w:eastAsia="Times New Roman" w:hAnsi="Times New Roman" w:cs="Times New Roman"/>
      <w:color w:val="000000"/>
      <w:kern w:val="1"/>
      <w:sz w:val="24"/>
      <w:szCs w:val="24"/>
      <w:lang w:val="lt-LT" w:eastAsia="lo-LA" w:bidi="lo-L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003B"/>
    <w:pPr>
      <w:suppressAutoHyphens/>
      <w:spacing w:after="0"/>
    </w:pPr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003B"/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styleId="FootnoteReference">
    <w:name w:val="footnote reference"/>
    <w:uiPriority w:val="99"/>
    <w:semiHidden/>
    <w:unhideWhenUsed/>
    <w:rsid w:val="0078003B"/>
    <w:rPr>
      <w:vertAlign w:val="superscript"/>
    </w:rPr>
  </w:style>
  <w:style w:type="paragraph" w:customStyle="1" w:styleId="AGATAcompact">
    <w:name w:val="AGATA compact"/>
    <w:basedOn w:val="AGATAparagraph"/>
    <w:qFormat/>
    <w:rsid w:val="00FB5D03"/>
    <w:pPr>
      <w:spacing w:before="100" w:beforeAutospacing="1" w:after="100" w:afterAutospacing="1"/>
    </w:pPr>
  </w:style>
  <w:style w:type="paragraph" w:customStyle="1" w:styleId="AGATAlist">
    <w:name w:val="AGATA_list"/>
    <w:basedOn w:val="ListParagraph"/>
    <w:qFormat/>
    <w:rsid w:val="007D583E"/>
    <w:pPr>
      <w:numPr>
        <w:ilvl w:val="1"/>
        <w:numId w:val="16"/>
      </w:numPr>
      <w:spacing w:before="100" w:beforeAutospacing="1"/>
      <w:ind w:left="567" w:hanging="567"/>
    </w:pPr>
    <w:rPr>
      <w:rFonts w:asciiTheme="minorHAnsi" w:hAnsiTheme="minorHAnsi" w:cstheme="minorHAnsi"/>
      <w:b/>
      <w:bCs/>
      <w:color w:val="000000"/>
      <w:sz w:val="18"/>
      <w:szCs w:val="18"/>
    </w:rPr>
  </w:style>
  <w:style w:type="paragraph" w:customStyle="1" w:styleId="AGATAsublist">
    <w:name w:val="AGATA_sublist"/>
    <w:basedOn w:val="Normal"/>
    <w:rsid w:val="007C1D04"/>
    <w:pPr>
      <w:numPr>
        <w:ilvl w:val="1"/>
        <w:numId w:val="11"/>
      </w:numPr>
      <w:tabs>
        <w:tab w:val="left" w:pos="567"/>
      </w:tabs>
      <w:suppressAutoHyphens/>
      <w:spacing w:after="0" w:line="100" w:lineRule="atLeast"/>
      <w:ind w:left="567" w:hanging="567"/>
    </w:pPr>
    <w:rPr>
      <w:rFonts w:ascii="Verdana" w:hAnsi="Verdana" w:cs="Calibri"/>
      <w:sz w:val="18"/>
      <w:szCs w:val="18"/>
    </w:rPr>
  </w:style>
  <w:style w:type="paragraph" w:customStyle="1" w:styleId="AGATAbullets">
    <w:name w:val="AGATA_bullets"/>
    <w:basedOn w:val="Normal"/>
    <w:rsid w:val="00624EA3"/>
    <w:pPr>
      <w:numPr>
        <w:numId w:val="12"/>
      </w:numPr>
      <w:tabs>
        <w:tab w:val="left" w:pos="1134"/>
      </w:tabs>
      <w:suppressAutoHyphens/>
      <w:spacing w:after="0"/>
      <w:ind w:left="1134" w:hanging="283"/>
      <w:jc w:val="both"/>
    </w:pPr>
    <w:rPr>
      <w:rFonts w:ascii="Verdana" w:hAnsi="Verdana" w:cs="Calibri"/>
      <w:sz w:val="18"/>
      <w:szCs w:val="18"/>
    </w:rPr>
  </w:style>
  <w:style w:type="paragraph" w:customStyle="1" w:styleId="AGATAsubsublist">
    <w:name w:val="AGATA_subsublist"/>
    <w:basedOn w:val="Normal"/>
    <w:rsid w:val="008B6205"/>
    <w:pPr>
      <w:numPr>
        <w:ilvl w:val="2"/>
        <w:numId w:val="11"/>
      </w:numPr>
      <w:tabs>
        <w:tab w:val="left" w:pos="851"/>
      </w:tabs>
      <w:suppressAutoHyphens/>
      <w:spacing w:after="0"/>
      <w:ind w:left="851" w:hanging="851"/>
    </w:pPr>
    <w:rPr>
      <w:rFonts w:ascii="Verdana" w:hAnsi="Verdana" w:cs="Calibri"/>
      <w:sz w:val="18"/>
      <w:szCs w:val="18"/>
    </w:rPr>
  </w:style>
  <w:style w:type="table" w:styleId="TableGrid">
    <w:name w:val="Table Grid"/>
    <w:basedOn w:val="TableNormal"/>
    <w:uiPriority w:val="59"/>
    <w:rsid w:val="00E7740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848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/>
    </w:rPr>
  </w:style>
  <w:style w:type="paragraph" w:customStyle="1" w:styleId="AGATAtable">
    <w:name w:val="AGATA_table"/>
    <w:qFormat/>
    <w:rsid w:val="00504E66"/>
    <w:pPr>
      <w:spacing w:before="120" w:after="120"/>
    </w:pPr>
    <w:rPr>
      <w:rFonts w:ascii="Verdana" w:hAnsi="Verdana" w:cs="Times New Roman (Body CS)"/>
      <w:sz w:val="18"/>
    </w:rPr>
  </w:style>
  <w:style w:type="paragraph" w:customStyle="1" w:styleId="AGATAkomentarai">
    <w:name w:val="AGATA_komentarai"/>
    <w:basedOn w:val="Normal"/>
    <w:rsid w:val="007375DD"/>
    <w:pPr>
      <w:spacing w:after="0"/>
    </w:pPr>
    <w:rPr>
      <w:rFonts w:eastAsia="Times New Roman" w:cstheme="minorHAnsi"/>
      <w:color w:val="00AEFF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7E64E4"/>
    <w:pPr>
      <w:spacing w:after="0"/>
    </w:pPr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64E4"/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E64E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C49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49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49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9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9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ynagudaite/Desktop/2022%20AGATA%20s&#780;ablonai/s&#780;ablonas_MLF%20PARAS&#780;K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05044C-1529-0A4E-B26B-92C4BD78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šablonas_MLF PARAŠKA.dotx</Template>
  <TotalTime>77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2022-07-07T03:13:00Z</cp:lastPrinted>
  <dcterms:created xsi:type="dcterms:W3CDTF">2023-02-13T13:31:00Z</dcterms:created>
  <dcterms:modified xsi:type="dcterms:W3CDTF">2023-02-13T15:11:00Z</dcterms:modified>
</cp:coreProperties>
</file>